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9346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fl.1500)</w:t>
      </w:r>
    </w:p>
    <w:p w14:paraId="65948EB0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2E0DD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9397B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Stephen Strode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Essex(q.v.), and </w:t>
      </w:r>
    </w:p>
    <w:p w14:paraId="674EEA30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four others.</w:t>
      </w:r>
    </w:p>
    <w:p w14:paraId="597B30B7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08D14B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20AE6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925E6" w14:textId="77777777" w:rsidR="00BD409A" w:rsidRDefault="00BD409A" w:rsidP="00BD4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2022</w:t>
      </w:r>
    </w:p>
    <w:p w14:paraId="03B7EE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2FD7" w14:textId="77777777" w:rsidR="00BD409A" w:rsidRDefault="00BD409A" w:rsidP="009139A6">
      <w:r>
        <w:separator/>
      </w:r>
    </w:p>
  </w:endnote>
  <w:endnote w:type="continuationSeparator" w:id="0">
    <w:p w14:paraId="3F6E3C25" w14:textId="77777777" w:rsidR="00BD409A" w:rsidRDefault="00BD40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44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53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17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61D90" w14:textId="77777777" w:rsidR="00BD409A" w:rsidRDefault="00BD409A" w:rsidP="009139A6">
      <w:r>
        <w:separator/>
      </w:r>
    </w:p>
  </w:footnote>
  <w:footnote w:type="continuationSeparator" w:id="0">
    <w:p w14:paraId="0110F3D9" w14:textId="77777777" w:rsidR="00BD409A" w:rsidRDefault="00BD40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71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1DE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29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409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1D21C"/>
  <w15:chartTrackingRefBased/>
  <w15:docId w15:val="{2B4CD3BD-FF49-4875-9B2C-6324760B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40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51/CP40no95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2022-10-04T07:41:00Z</dcterms:created>
  <dcterms:modified xsi:type="dcterms:W3CDTF">2022-10-04T07:42:00Z</dcterms:modified>
</cp:coreProperties>
</file>