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246" w:rsidRDefault="00256246" w:rsidP="00256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256246" w:rsidRDefault="00256246" w:rsidP="002562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6246" w:rsidRDefault="00256246" w:rsidP="002562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6246" w:rsidRDefault="00256246" w:rsidP="00256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56246" w:rsidRDefault="00256246" w:rsidP="00256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the lands of the late John Erle(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256246" w:rsidRDefault="00256246" w:rsidP="00256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24-19)</w:t>
      </w:r>
    </w:p>
    <w:p w:rsidR="00256246" w:rsidRDefault="00256246" w:rsidP="002562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6246" w:rsidRDefault="00256246" w:rsidP="002562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56246" w:rsidRDefault="00256246" w:rsidP="00256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January 2016</w:t>
      </w:r>
      <w:bookmarkStart w:id="0" w:name="_GoBack"/>
      <w:bookmarkEnd w:id="0"/>
    </w:p>
    <w:sectPr w:rsidR="00DD5B8A" w:rsidRPr="002562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246" w:rsidRDefault="00256246" w:rsidP="00564E3C">
      <w:pPr>
        <w:spacing w:after="0" w:line="240" w:lineRule="auto"/>
      </w:pPr>
      <w:r>
        <w:separator/>
      </w:r>
    </w:p>
  </w:endnote>
  <w:endnote w:type="continuationSeparator" w:id="0">
    <w:p w:rsidR="00256246" w:rsidRDefault="0025624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56246">
      <w:rPr>
        <w:rFonts w:ascii="Times New Roman" w:hAnsi="Times New Roman" w:cs="Times New Roman"/>
        <w:noProof/>
        <w:sz w:val="24"/>
        <w:szCs w:val="24"/>
      </w:rPr>
      <w:t>29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246" w:rsidRDefault="00256246" w:rsidP="00564E3C">
      <w:pPr>
        <w:spacing w:after="0" w:line="240" w:lineRule="auto"/>
      </w:pPr>
      <w:r>
        <w:separator/>
      </w:r>
    </w:p>
  </w:footnote>
  <w:footnote w:type="continuationSeparator" w:id="0">
    <w:p w:rsidR="00256246" w:rsidRDefault="0025624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46"/>
    <w:rsid w:val="0025624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BD4D5"/>
  <w15:chartTrackingRefBased/>
  <w15:docId w15:val="{98003F39-B250-4454-813C-EDFB16DC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2016-01-29T11:37:00Z</dcterms:created>
  <dcterms:modified xsi:type="dcterms:W3CDTF">2016-01-29T11:38:00Z</dcterms:modified>
</cp:coreProperties>
</file>