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C31C1" w14:textId="77777777" w:rsidR="00572D12" w:rsidRDefault="00572D12" w:rsidP="00572D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GILES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fl.1447)</w:t>
      </w:r>
    </w:p>
    <w:p w14:paraId="152D847E" w14:textId="77777777" w:rsidR="00572D12" w:rsidRDefault="00572D12" w:rsidP="00572D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Fishmonger.</w:t>
      </w:r>
    </w:p>
    <w:p w14:paraId="0E40A547" w14:textId="77777777" w:rsidR="00572D12" w:rsidRDefault="00572D12" w:rsidP="00572D12">
      <w:pPr>
        <w:pStyle w:val="NoSpacing"/>
        <w:rPr>
          <w:rFonts w:cs="Times New Roman"/>
          <w:szCs w:val="24"/>
        </w:rPr>
      </w:pPr>
    </w:p>
    <w:p w14:paraId="61113D8D" w14:textId="77777777" w:rsidR="00572D12" w:rsidRDefault="00572D12" w:rsidP="00572D12">
      <w:pPr>
        <w:pStyle w:val="NoSpacing"/>
        <w:rPr>
          <w:rFonts w:cs="Times New Roman"/>
          <w:szCs w:val="24"/>
        </w:rPr>
      </w:pPr>
    </w:p>
    <w:p w14:paraId="6D73433B" w14:textId="77777777" w:rsidR="00572D12" w:rsidRDefault="00572D12" w:rsidP="00572D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Dec.1447</w:t>
      </w:r>
      <w:r>
        <w:rPr>
          <w:rFonts w:cs="Times New Roman"/>
          <w:szCs w:val="24"/>
        </w:rPr>
        <w:tab/>
        <w:t>He was one of those to whom Thomas Newton of London,</w:t>
      </w:r>
    </w:p>
    <w:p w14:paraId="79E715AE" w14:textId="77777777" w:rsidR="00572D12" w:rsidRDefault="00572D12" w:rsidP="00572D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fishmonger(q.v.) gifted his goods and chattels.</w:t>
      </w:r>
    </w:p>
    <w:p w14:paraId="3137C01A" w14:textId="77777777" w:rsidR="00572D12" w:rsidRDefault="00572D12" w:rsidP="00572D12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180)</w:t>
      </w:r>
    </w:p>
    <w:p w14:paraId="42D18414" w14:textId="77777777" w:rsidR="00572D12" w:rsidRDefault="00572D12" w:rsidP="00572D12">
      <w:pPr>
        <w:pStyle w:val="NoSpacing"/>
        <w:rPr>
          <w:rFonts w:cs="Times New Roman"/>
          <w:szCs w:val="24"/>
        </w:rPr>
      </w:pPr>
    </w:p>
    <w:p w14:paraId="7AC4DCE9" w14:textId="77777777" w:rsidR="00572D12" w:rsidRDefault="00572D12" w:rsidP="00572D12">
      <w:pPr>
        <w:pStyle w:val="NoSpacing"/>
        <w:rPr>
          <w:rFonts w:cs="Times New Roman"/>
          <w:szCs w:val="24"/>
        </w:rPr>
      </w:pPr>
    </w:p>
    <w:p w14:paraId="6D5BDB31" w14:textId="77777777" w:rsidR="00572D12" w:rsidRDefault="00572D12" w:rsidP="00572D1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2023</w:t>
      </w:r>
    </w:p>
    <w:p w14:paraId="100B433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D4EC7" w14:textId="77777777" w:rsidR="00572D12" w:rsidRDefault="00572D12" w:rsidP="009139A6">
      <w:r>
        <w:separator/>
      </w:r>
    </w:p>
  </w:endnote>
  <w:endnote w:type="continuationSeparator" w:id="0">
    <w:p w14:paraId="35170DD6" w14:textId="77777777" w:rsidR="00572D12" w:rsidRDefault="00572D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DEF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3A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71D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D419C" w14:textId="77777777" w:rsidR="00572D12" w:rsidRDefault="00572D12" w:rsidP="009139A6">
      <w:r>
        <w:separator/>
      </w:r>
    </w:p>
  </w:footnote>
  <w:footnote w:type="continuationSeparator" w:id="0">
    <w:p w14:paraId="3781C94B" w14:textId="77777777" w:rsidR="00572D12" w:rsidRDefault="00572D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91B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E68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60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D12"/>
    <w:rsid w:val="000666E0"/>
    <w:rsid w:val="002510B7"/>
    <w:rsid w:val="00572D1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A39E2"/>
  <w15:chartTrackingRefBased/>
  <w15:docId w15:val="{621A74DC-A55C-4889-AC20-C2E30190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2023-06-08T18:16:00Z</dcterms:created>
  <dcterms:modified xsi:type="dcterms:W3CDTF">2023-06-08T18:16:00Z</dcterms:modified>
</cp:coreProperties>
</file>