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6FAD3" w14:textId="77777777" w:rsidR="004B0F36" w:rsidRDefault="004B0F36" w:rsidP="004B0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GILDESBURGH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6E115C06" w14:textId="77777777" w:rsidR="004B0F36" w:rsidRDefault="004B0F36" w:rsidP="004B0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Guildford. Brasier.</w:t>
      </w:r>
    </w:p>
    <w:p w14:paraId="2B043742" w14:textId="77777777" w:rsidR="004B0F36" w:rsidRDefault="004B0F36" w:rsidP="004B0F36">
      <w:pPr>
        <w:pStyle w:val="NoSpacing"/>
        <w:rPr>
          <w:rFonts w:cs="Times New Roman"/>
          <w:szCs w:val="24"/>
        </w:rPr>
      </w:pPr>
    </w:p>
    <w:p w14:paraId="5BC8BA2A" w14:textId="77777777" w:rsidR="004B0F36" w:rsidRDefault="004B0F36" w:rsidP="004B0F36">
      <w:pPr>
        <w:pStyle w:val="NoSpacing"/>
        <w:rPr>
          <w:rFonts w:cs="Times New Roman"/>
          <w:szCs w:val="24"/>
        </w:rPr>
      </w:pPr>
    </w:p>
    <w:p w14:paraId="3E9AB945" w14:textId="77777777" w:rsidR="004B0F36" w:rsidRDefault="004B0F36" w:rsidP="004B0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Shakell</w:t>
      </w:r>
      <w:proofErr w:type="spellEnd"/>
      <w:r>
        <w:rPr>
          <w:rFonts w:cs="Times New Roman"/>
          <w:szCs w:val="24"/>
        </w:rPr>
        <w:t xml:space="preserve"> of Chichester(q.v.) brought a plaint of debt against him and</w:t>
      </w:r>
    </w:p>
    <w:p w14:paraId="50C26801" w14:textId="77777777" w:rsidR="004B0F36" w:rsidRDefault="004B0F36" w:rsidP="004B0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4D1CC355" w14:textId="77777777" w:rsidR="004B0F36" w:rsidRDefault="004B0F36" w:rsidP="004B0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06525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637E6CF8" w14:textId="77777777" w:rsidR="004B0F36" w:rsidRDefault="004B0F36" w:rsidP="004B0F36">
      <w:pPr>
        <w:pStyle w:val="NoSpacing"/>
        <w:rPr>
          <w:rFonts w:cs="Times New Roman"/>
          <w:szCs w:val="24"/>
        </w:rPr>
      </w:pPr>
    </w:p>
    <w:p w14:paraId="04273ED0" w14:textId="77777777" w:rsidR="004B0F36" w:rsidRDefault="004B0F36" w:rsidP="004B0F36">
      <w:pPr>
        <w:pStyle w:val="NoSpacing"/>
        <w:rPr>
          <w:rFonts w:cs="Times New Roman"/>
          <w:szCs w:val="24"/>
        </w:rPr>
      </w:pPr>
    </w:p>
    <w:p w14:paraId="70A1676F" w14:textId="77777777" w:rsidR="004B0F36" w:rsidRDefault="004B0F36" w:rsidP="004B0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2023</w:t>
      </w:r>
    </w:p>
    <w:p w14:paraId="46211F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C4EBF" w14:textId="77777777" w:rsidR="004B0F36" w:rsidRDefault="004B0F36" w:rsidP="009139A6">
      <w:r>
        <w:separator/>
      </w:r>
    </w:p>
  </w:endnote>
  <w:endnote w:type="continuationSeparator" w:id="0">
    <w:p w14:paraId="54920F04" w14:textId="77777777" w:rsidR="004B0F36" w:rsidRDefault="004B0F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7E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024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A24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D58AC" w14:textId="77777777" w:rsidR="004B0F36" w:rsidRDefault="004B0F36" w:rsidP="009139A6">
      <w:r>
        <w:separator/>
      </w:r>
    </w:p>
  </w:footnote>
  <w:footnote w:type="continuationSeparator" w:id="0">
    <w:p w14:paraId="78236D98" w14:textId="77777777" w:rsidR="004B0F36" w:rsidRDefault="004B0F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8E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80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33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36"/>
    <w:rsid w:val="000666E0"/>
    <w:rsid w:val="002510B7"/>
    <w:rsid w:val="004B0F3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517FB"/>
  <w15:chartTrackingRefBased/>
  <w15:docId w15:val="{855C93DB-B43D-4BAC-B368-421D6410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0F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2023-06-13T08:00:00Z</dcterms:created>
  <dcterms:modified xsi:type="dcterms:W3CDTF">2023-06-13T08:01:00Z</dcterms:modified>
</cp:coreProperties>
</file>