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732" w:rsidRDefault="003B5732" w:rsidP="003B5732">
      <w:pPr>
        <w:pStyle w:val="NoSpacing"/>
      </w:pPr>
      <w:r>
        <w:rPr>
          <w:u w:val="single"/>
        </w:rPr>
        <w:t>John GILDER</w:t>
      </w:r>
      <w:r>
        <w:t xml:space="preserve">      (fl.1494)</w:t>
      </w:r>
    </w:p>
    <w:p w:rsidR="003B5732" w:rsidRDefault="003B5732" w:rsidP="003B5732">
      <w:pPr>
        <w:pStyle w:val="NoSpacing"/>
      </w:pPr>
      <w:proofErr w:type="gramStart"/>
      <w:r>
        <w:t>of</w:t>
      </w:r>
      <w:proofErr w:type="gramEnd"/>
      <w:r>
        <w:t xml:space="preserve"> Sandwich, Kent.</w:t>
      </w:r>
    </w:p>
    <w:p w:rsidR="003B5732" w:rsidRDefault="003B5732" w:rsidP="003B5732">
      <w:pPr>
        <w:pStyle w:val="NoSpacing"/>
      </w:pPr>
    </w:p>
    <w:p w:rsidR="003B5732" w:rsidRDefault="003B5732" w:rsidP="003B5732">
      <w:pPr>
        <w:pStyle w:val="NoSpacing"/>
      </w:pPr>
    </w:p>
    <w:p w:rsidR="003B5732" w:rsidRDefault="003B5732" w:rsidP="003B5732">
      <w:pPr>
        <w:pStyle w:val="NoSpacing"/>
      </w:pPr>
      <w:r>
        <w:tab/>
        <w:t>1494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p.200)</w:t>
      </w:r>
    </w:p>
    <w:p w:rsidR="003B5732" w:rsidRDefault="003B5732" w:rsidP="003B5732">
      <w:pPr>
        <w:pStyle w:val="NoSpacing"/>
      </w:pPr>
    </w:p>
    <w:p w:rsidR="003B5732" w:rsidRDefault="003B5732" w:rsidP="003B5732">
      <w:pPr>
        <w:pStyle w:val="NoSpacing"/>
      </w:pPr>
    </w:p>
    <w:p w:rsidR="003B5732" w:rsidRDefault="003B5732" w:rsidP="003B5732">
      <w:pPr>
        <w:pStyle w:val="NoSpacing"/>
      </w:pPr>
      <w:r>
        <w:t>3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732" w:rsidRDefault="003B5732" w:rsidP="00920DE3">
      <w:pPr>
        <w:spacing w:after="0" w:line="240" w:lineRule="auto"/>
      </w:pPr>
      <w:r>
        <w:separator/>
      </w:r>
    </w:p>
  </w:endnote>
  <w:endnote w:type="continuationSeparator" w:id="0">
    <w:p w:rsidR="003B5732" w:rsidRDefault="003B57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732" w:rsidRDefault="003B5732" w:rsidP="00920DE3">
      <w:pPr>
        <w:spacing w:after="0" w:line="240" w:lineRule="auto"/>
      </w:pPr>
      <w:r>
        <w:separator/>
      </w:r>
    </w:p>
  </w:footnote>
  <w:footnote w:type="continuationSeparator" w:id="0">
    <w:p w:rsidR="003B5732" w:rsidRDefault="003B57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732"/>
    <w:rsid w:val="00120749"/>
    <w:rsid w:val="003B573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2014-03-19T20:12:00Z</dcterms:created>
  <dcterms:modified xsi:type="dcterms:W3CDTF">2014-03-19T20:13:00Z</dcterms:modified>
</cp:coreProperties>
</file>