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13315" w14:textId="77777777" w:rsidR="002F0E4E" w:rsidRDefault="002F0E4E" w:rsidP="002F0E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GILDER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15D17490" w14:textId="77777777" w:rsidR="002F0E4E" w:rsidRDefault="002F0E4E" w:rsidP="002F0E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F717A2D" w14:textId="77777777" w:rsidR="002F0E4E" w:rsidRDefault="002F0E4E" w:rsidP="002F0E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F68DD39" w14:textId="77777777" w:rsidR="002F0E4E" w:rsidRDefault="002F0E4E" w:rsidP="002F0E4E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>19 Feb.1407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 xml:space="preserve">He was granted letters of protection as he was going to serve in </w:t>
      </w:r>
      <w:proofErr w:type="spellStart"/>
      <w:proofErr w:type="gramStart"/>
      <w:r>
        <w:rPr>
          <w:rFonts w:cs="Times New Roman"/>
          <w:szCs w:val="24"/>
        </w:rPr>
        <w:t>Guisnes</w:t>
      </w:r>
      <w:proofErr w:type="spellEnd"/>
      <w:proofErr w:type="gramEnd"/>
    </w:p>
    <w:p w14:paraId="54FBBB7B" w14:textId="77777777" w:rsidR="002F0E4E" w:rsidRDefault="002F0E4E" w:rsidP="002F0E4E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Castle and the Calais March under the command of Thomas of Lancaster, Duke of Clarence.</w:t>
      </w:r>
    </w:p>
    <w:p w14:paraId="58544D7A" w14:textId="77777777" w:rsidR="002F0E4E" w:rsidRDefault="002F0E4E" w:rsidP="002F0E4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C76/90, m11,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52D1B76" w14:textId="77777777" w:rsidR="002F0E4E" w:rsidRDefault="002F0E4E" w:rsidP="002F0E4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1E83450D" w14:textId="77777777" w:rsidR="002F0E4E" w:rsidRDefault="002F0E4E" w:rsidP="002F0E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CFCCCA1" w14:textId="77777777" w:rsidR="002F0E4E" w:rsidRDefault="002F0E4E" w:rsidP="002F0E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430C35" w14:textId="77777777" w:rsidR="002F0E4E" w:rsidRDefault="002F0E4E" w:rsidP="002F0E4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January 2023</w:t>
      </w:r>
    </w:p>
    <w:p w14:paraId="244993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7EE03" w14:textId="77777777" w:rsidR="002F0E4E" w:rsidRDefault="002F0E4E" w:rsidP="009139A6">
      <w:r>
        <w:separator/>
      </w:r>
    </w:p>
  </w:endnote>
  <w:endnote w:type="continuationSeparator" w:id="0">
    <w:p w14:paraId="6AD10AD3" w14:textId="77777777" w:rsidR="002F0E4E" w:rsidRDefault="002F0E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2B0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073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01D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677C7" w14:textId="77777777" w:rsidR="002F0E4E" w:rsidRDefault="002F0E4E" w:rsidP="009139A6">
      <w:r>
        <w:separator/>
      </w:r>
    </w:p>
  </w:footnote>
  <w:footnote w:type="continuationSeparator" w:id="0">
    <w:p w14:paraId="1BD16A3C" w14:textId="77777777" w:rsidR="002F0E4E" w:rsidRDefault="002F0E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CD9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4AC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861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E4E"/>
    <w:rsid w:val="000666E0"/>
    <w:rsid w:val="002510B7"/>
    <w:rsid w:val="002F0E4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44DFE"/>
  <w15:chartTrackingRefBased/>
  <w15:docId w15:val="{6ABBEE60-247E-4C85-B832-E8744A31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2023-01-21T20:45:00Z</dcterms:created>
  <dcterms:modified xsi:type="dcterms:W3CDTF">2023-01-21T20:46:00Z</dcterms:modified>
</cp:coreProperties>
</file>