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7C4FB" w14:textId="77777777" w:rsidR="00661532" w:rsidRDefault="00661532" w:rsidP="006615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GILDEN</w:t>
      </w:r>
      <w:r>
        <w:rPr>
          <w:rFonts w:ascii="Times New Roman" w:hAnsi="Times New Roman" w:cs="Times New Roman"/>
        </w:rPr>
        <w:tab/>
        <w:t xml:space="preserve">    (fl.1421)</w:t>
      </w:r>
    </w:p>
    <w:p w14:paraId="18BC8BA1" w14:textId="77777777" w:rsidR="00661532" w:rsidRDefault="00661532" w:rsidP="00661532">
      <w:pPr>
        <w:rPr>
          <w:rFonts w:ascii="Times New Roman" w:hAnsi="Times New Roman" w:cs="Times New Roman"/>
        </w:rPr>
      </w:pPr>
    </w:p>
    <w:p w14:paraId="14456D0B" w14:textId="77777777" w:rsidR="00661532" w:rsidRDefault="00661532" w:rsidP="00661532">
      <w:pPr>
        <w:rPr>
          <w:rFonts w:ascii="Times New Roman" w:hAnsi="Times New Roman" w:cs="Times New Roman"/>
        </w:rPr>
      </w:pPr>
    </w:p>
    <w:p w14:paraId="4674F266" w14:textId="77777777" w:rsidR="00D1760B" w:rsidRDefault="00D1760B" w:rsidP="00D176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Feb.1420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Ilchester, Somerset,</w:t>
      </w:r>
    </w:p>
    <w:p w14:paraId="0F83FDC3" w14:textId="77777777" w:rsidR="00D1760B" w:rsidRDefault="00D1760B" w:rsidP="00D176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John Keynes, senior(q.v.).</w:t>
      </w:r>
    </w:p>
    <w:p w14:paraId="55AAD8FC" w14:textId="77777777" w:rsidR="00D1760B" w:rsidRDefault="00D1760B" w:rsidP="00D176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21-324)</w:t>
      </w:r>
    </w:p>
    <w:p w14:paraId="16532FC3" w14:textId="77777777" w:rsidR="003E3715" w:rsidRPr="003E3715" w:rsidRDefault="003E3715" w:rsidP="003E37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3715">
        <w:rPr>
          <w:rFonts w:ascii="Times New Roman" w:hAnsi="Times New Roman" w:cs="Times New Roman"/>
          <w:sz w:val="24"/>
          <w:szCs w:val="24"/>
        </w:rPr>
        <w:t>28 Jun.1420</w:t>
      </w:r>
      <w:r w:rsidRPr="003E3715">
        <w:rPr>
          <w:rFonts w:ascii="Times New Roman" w:hAnsi="Times New Roman" w:cs="Times New Roman"/>
          <w:sz w:val="24"/>
          <w:szCs w:val="24"/>
        </w:rPr>
        <w:tab/>
        <w:t>He was a juror on the inquisition post mortem held in Yeovil, Somerset,</w:t>
      </w:r>
    </w:p>
    <w:p w14:paraId="105C1B1E" w14:textId="77777777" w:rsidR="003E3715" w:rsidRPr="003E3715" w:rsidRDefault="003E3715" w:rsidP="003E37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3715">
        <w:rPr>
          <w:rFonts w:ascii="Times New Roman" w:hAnsi="Times New Roman" w:cs="Times New Roman"/>
          <w:sz w:val="24"/>
          <w:szCs w:val="24"/>
        </w:rPr>
        <w:tab/>
      </w:r>
      <w:r w:rsidRPr="003E3715">
        <w:rPr>
          <w:rFonts w:ascii="Times New Roman" w:hAnsi="Times New Roman" w:cs="Times New Roman"/>
          <w:sz w:val="24"/>
          <w:szCs w:val="24"/>
        </w:rPr>
        <w:tab/>
        <w:t>into lands of the late Avice (Amicia) Derby (née Gulden)(q.v.).</w:t>
      </w:r>
    </w:p>
    <w:p w14:paraId="3889081E" w14:textId="77777777" w:rsidR="003E3715" w:rsidRDefault="003E3715" w:rsidP="00D176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3715">
        <w:rPr>
          <w:rFonts w:ascii="Times New Roman" w:hAnsi="Times New Roman" w:cs="Times New Roman"/>
          <w:sz w:val="24"/>
          <w:szCs w:val="24"/>
        </w:rPr>
        <w:tab/>
      </w:r>
      <w:r w:rsidRPr="003E3715">
        <w:rPr>
          <w:rFonts w:ascii="Times New Roman" w:hAnsi="Times New Roman" w:cs="Times New Roman"/>
          <w:sz w:val="24"/>
          <w:szCs w:val="24"/>
        </w:rPr>
        <w:tab/>
        <w:t>(www.inquisitionspostmortem.ac.uk  ref. eCIPM 21-258)</w:t>
      </w:r>
    </w:p>
    <w:p w14:paraId="7C0945E7" w14:textId="77777777" w:rsidR="00C36708" w:rsidRPr="00C36708" w:rsidRDefault="00C36708" w:rsidP="00C367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36708">
        <w:rPr>
          <w:rFonts w:ascii="Times New Roman" w:hAnsi="Times New Roman" w:cs="Times New Roman"/>
          <w:sz w:val="24"/>
          <w:szCs w:val="24"/>
        </w:rPr>
        <w:t xml:space="preserve">  4 Nov.1420</w:t>
      </w:r>
      <w:r w:rsidRPr="00C36708">
        <w:rPr>
          <w:rFonts w:ascii="Times New Roman" w:hAnsi="Times New Roman" w:cs="Times New Roman"/>
          <w:sz w:val="24"/>
          <w:szCs w:val="24"/>
        </w:rPr>
        <w:tab/>
        <w:t>He was a juror on the inquisition post mortem held in Ilchester,</w:t>
      </w:r>
    </w:p>
    <w:p w14:paraId="0ACBBB69" w14:textId="77777777" w:rsidR="00C36708" w:rsidRPr="00C36708" w:rsidRDefault="00C36708" w:rsidP="00C367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36708">
        <w:rPr>
          <w:rFonts w:ascii="Times New Roman" w:hAnsi="Times New Roman" w:cs="Times New Roman"/>
          <w:sz w:val="24"/>
          <w:szCs w:val="24"/>
        </w:rPr>
        <w:tab/>
      </w:r>
      <w:r w:rsidRPr="00C36708">
        <w:rPr>
          <w:rFonts w:ascii="Times New Roman" w:hAnsi="Times New Roman" w:cs="Times New Roman"/>
          <w:sz w:val="24"/>
          <w:szCs w:val="24"/>
        </w:rPr>
        <w:tab/>
        <w:t>Somerset, into land of the late Sir Thomas de la Pole(q.v.).</w:t>
      </w:r>
    </w:p>
    <w:p w14:paraId="44E174CD" w14:textId="77777777" w:rsidR="00C36708" w:rsidRPr="00C36708" w:rsidRDefault="00C36708" w:rsidP="00C367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36708">
        <w:rPr>
          <w:rFonts w:ascii="Times New Roman" w:hAnsi="Times New Roman" w:cs="Times New Roman"/>
          <w:sz w:val="24"/>
          <w:szCs w:val="24"/>
        </w:rPr>
        <w:tab/>
      </w:r>
      <w:r w:rsidRPr="00C36708">
        <w:rPr>
          <w:rFonts w:ascii="Times New Roman" w:hAnsi="Times New Roman" w:cs="Times New Roman"/>
          <w:sz w:val="24"/>
          <w:szCs w:val="24"/>
        </w:rPr>
        <w:tab/>
        <w:t>(www.inquisitionspostmortem.ac.uk  ref. eCIPM 21-488)</w:t>
      </w:r>
    </w:p>
    <w:p w14:paraId="184AA528" w14:textId="77777777" w:rsidR="00D36A58" w:rsidRPr="00D36A58" w:rsidRDefault="003E3715" w:rsidP="00D36A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6A58" w:rsidRPr="00D36A58">
        <w:rPr>
          <w:rFonts w:ascii="Times New Roman" w:hAnsi="Times New Roman" w:cs="Times New Roman"/>
          <w:sz w:val="24"/>
          <w:szCs w:val="24"/>
        </w:rPr>
        <w:t>8 Nov.1420</w:t>
      </w:r>
      <w:r w:rsidR="00D36A58" w:rsidRPr="00D36A58">
        <w:rPr>
          <w:rFonts w:ascii="Times New Roman" w:hAnsi="Times New Roman" w:cs="Times New Roman"/>
          <w:sz w:val="24"/>
          <w:szCs w:val="24"/>
        </w:rPr>
        <w:tab/>
        <w:t>He was a juror on the inquisition post mortem held in Yeovil, Somerset,</w:t>
      </w:r>
    </w:p>
    <w:p w14:paraId="02AEAA5B" w14:textId="77777777" w:rsidR="00D36A58" w:rsidRPr="00D36A58" w:rsidRDefault="00D36A58" w:rsidP="00D36A5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6A58">
        <w:rPr>
          <w:rFonts w:ascii="Times New Roman" w:hAnsi="Times New Roman" w:cs="Times New Roman"/>
          <w:sz w:val="24"/>
          <w:szCs w:val="24"/>
        </w:rPr>
        <w:tab/>
      </w:r>
      <w:r w:rsidRPr="00D36A58">
        <w:rPr>
          <w:rFonts w:ascii="Times New Roman" w:hAnsi="Times New Roman" w:cs="Times New Roman"/>
          <w:sz w:val="24"/>
          <w:szCs w:val="24"/>
        </w:rPr>
        <w:tab/>
        <w:t>into lands of the late Sir Thomas Romeseye(q.v.).</w:t>
      </w:r>
    </w:p>
    <w:p w14:paraId="01CA08BB" w14:textId="77777777" w:rsidR="00D36A58" w:rsidRPr="00D36A58" w:rsidRDefault="00D36A58" w:rsidP="00D36A5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6A58">
        <w:rPr>
          <w:rFonts w:ascii="Times New Roman" w:hAnsi="Times New Roman" w:cs="Times New Roman"/>
          <w:sz w:val="24"/>
          <w:szCs w:val="24"/>
        </w:rPr>
        <w:tab/>
      </w:r>
      <w:r w:rsidRPr="00D36A58">
        <w:rPr>
          <w:rFonts w:ascii="Times New Roman" w:hAnsi="Times New Roman" w:cs="Times New Roman"/>
          <w:sz w:val="24"/>
          <w:szCs w:val="24"/>
        </w:rPr>
        <w:tab/>
        <w:t>(www.inquisitio</w:t>
      </w:r>
      <w:r>
        <w:rPr>
          <w:rFonts w:ascii="Times New Roman" w:hAnsi="Times New Roman" w:cs="Times New Roman"/>
          <w:sz w:val="24"/>
          <w:szCs w:val="24"/>
        </w:rPr>
        <w:t xml:space="preserve">nspostmortem.ac.uk  ref. eCIPM </w:t>
      </w:r>
      <w:r w:rsidRPr="00D36A58">
        <w:rPr>
          <w:rFonts w:ascii="Times New Roman" w:hAnsi="Times New Roman" w:cs="Times New Roman"/>
          <w:sz w:val="24"/>
          <w:szCs w:val="24"/>
        </w:rPr>
        <w:t>21-569)</w:t>
      </w:r>
    </w:p>
    <w:p w14:paraId="3EBD8CBB" w14:textId="77777777" w:rsidR="00661532" w:rsidRDefault="00661532" w:rsidP="006615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7 Feb.1421</w:t>
      </w:r>
      <w:r>
        <w:rPr>
          <w:rFonts w:ascii="Times New Roman" w:hAnsi="Times New Roman" w:cs="Times New Roman"/>
        </w:rPr>
        <w:tab/>
        <w:t>He was a juror on the inquisition post mortem held in Yeovil, Somerset,</w:t>
      </w:r>
    </w:p>
    <w:p w14:paraId="08CCC583" w14:textId="77777777" w:rsidR="00661532" w:rsidRDefault="00661532" w:rsidP="006615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into land of the late Sir William Cheyne(q.v.).</w:t>
      </w:r>
    </w:p>
    <w:p w14:paraId="32C1EDC9" w14:textId="77777777" w:rsidR="00661532" w:rsidRDefault="00661532" w:rsidP="006615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428C9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>ref. eCIPM 21-456)</w:t>
      </w:r>
    </w:p>
    <w:p w14:paraId="7095E6CA" w14:textId="77777777" w:rsidR="0047128F" w:rsidRPr="0047128F" w:rsidRDefault="0047128F" w:rsidP="004712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7128F">
        <w:rPr>
          <w:rFonts w:ascii="Times New Roman" w:hAnsi="Times New Roman" w:cs="Times New Roman"/>
          <w:sz w:val="24"/>
          <w:szCs w:val="24"/>
        </w:rPr>
        <w:t>18 Jun.1423</w:t>
      </w:r>
      <w:r w:rsidRPr="0047128F">
        <w:rPr>
          <w:rFonts w:ascii="Times New Roman" w:hAnsi="Times New Roman" w:cs="Times New Roman"/>
          <w:sz w:val="24"/>
          <w:szCs w:val="24"/>
        </w:rPr>
        <w:tab/>
        <w:t>He was a juror on the inquisition post mortem held in Yeovil, Somerset(q.v.),</w:t>
      </w:r>
    </w:p>
    <w:p w14:paraId="41C3BBD5" w14:textId="77777777" w:rsidR="0047128F" w:rsidRPr="0047128F" w:rsidRDefault="0047128F" w:rsidP="004712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7128F">
        <w:rPr>
          <w:rFonts w:ascii="Times New Roman" w:hAnsi="Times New Roman" w:cs="Times New Roman"/>
          <w:sz w:val="24"/>
          <w:szCs w:val="24"/>
        </w:rPr>
        <w:tab/>
      </w:r>
      <w:r w:rsidRPr="0047128F">
        <w:rPr>
          <w:rFonts w:ascii="Times New Roman" w:hAnsi="Times New Roman" w:cs="Times New Roman"/>
          <w:sz w:val="24"/>
          <w:szCs w:val="24"/>
        </w:rPr>
        <w:tab/>
        <w:t>into lands of the late Elizabeth de Neville(q.v.).</w:t>
      </w:r>
    </w:p>
    <w:p w14:paraId="0D09BC50" w14:textId="77777777" w:rsidR="0047128F" w:rsidRPr="0047128F" w:rsidRDefault="0047128F" w:rsidP="004712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7128F">
        <w:rPr>
          <w:rFonts w:ascii="Times New Roman" w:hAnsi="Times New Roman" w:cs="Times New Roman"/>
          <w:sz w:val="24"/>
          <w:szCs w:val="24"/>
        </w:rPr>
        <w:tab/>
      </w:r>
      <w:r w:rsidRPr="0047128F">
        <w:rPr>
          <w:rFonts w:ascii="Times New Roman" w:hAnsi="Times New Roman" w:cs="Times New Roman"/>
          <w:sz w:val="24"/>
          <w:szCs w:val="24"/>
        </w:rPr>
        <w:tab/>
        <w:t>(www.inquisitionspostmortem.ac.uk  ref. eCIPM 22-148)</w:t>
      </w:r>
    </w:p>
    <w:p w14:paraId="498A0C0C" w14:textId="77777777" w:rsidR="0047128F" w:rsidRPr="0047128F" w:rsidRDefault="0047128F" w:rsidP="0047128F">
      <w:pPr>
        <w:rPr>
          <w:rFonts w:ascii="Times New Roman" w:eastAsia="Calibri" w:hAnsi="Times New Roman" w:cs="Times New Roman"/>
          <w:lang w:val="en-US"/>
        </w:rPr>
      </w:pPr>
      <w:r w:rsidRPr="0047128F">
        <w:rPr>
          <w:rFonts w:ascii="Times New Roman" w:eastAsia="Calibri" w:hAnsi="Times New Roman" w:cs="Times New Roman"/>
          <w:lang w:val="en-US"/>
        </w:rPr>
        <w:t>18 Jun.1423</w:t>
      </w:r>
      <w:r w:rsidRPr="0047128F">
        <w:rPr>
          <w:rFonts w:ascii="Times New Roman" w:eastAsia="Calibri" w:hAnsi="Times New Roman" w:cs="Times New Roman"/>
          <w:lang w:val="en-US"/>
        </w:rPr>
        <w:tab/>
        <w:t>He was a juror on the inquisition melius inquirendo held in Yeovil,</w:t>
      </w:r>
    </w:p>
    <w:p w14:paraId="4FFD1109" w14:textId="77777777" w:rsidR="0047128F" w:rsidRPr="0047128F" w:rsidRDefault="0047128F" w:rsidP="0047128F">
      <w:pPr>
        <w:rPr>
          <w:rFonts w:ascii="Times New Roman" w:eastAsia="Calibri" w:hAnsi="Times New Roman" w:cs="Times New Roman"/>
          <w:lang w:val="en-US"/>
        </w:rPr>
      </w:pPr>
      <w:r w:rsidRPr="0047128F">
        <w:rPr>
          <w:rFonts w:ascii="Times New Roman" w:eastAsia="Calibri" w:hAnsi="Times New Roman" w:cs="Times New Roman"/>
          <w:lang w:val="en-US"/>
        </w:rPr>
        <w:tab/>
      </w:r>
      <w:r w:rsidRPr="0047128F">
        <w:rPr>
          <w:rFonts w:ascii="Times New Roman" w:eastAsia="Calibri" w:hAnsi="Times New Roman" w:cs="Times New Roman"/>
          <w:lang w:val="en-US"/>
        </w:rPr>
        <w:tab/>
        <w:t>Somerset, into lands of the late William Gascoigne of Bridgewater(q.v.).</w:t>
      </w:r>
    </w:p>
    <w:p w14:paraId="3A835698" w14:textId="77777777" w:rsidR="0047128F" w:rsidRPr="0047128F" w:rsidRDefault="0047128F" w:rsidP="0047128F">
      <w:pPr>
        <w:rPr>
          <w:rFonts w:ascii="Times New Roman" w:eastAsia="Calibri" w:hAnsi="Times New Roman" w:cs="Times New Roman"/>
          <w:lang w:val="en-US"/>
        </w:rPr>
      </w:pPr>
      <w:r w:rsidRPr="0047128F">
        <w:rPr>
          <w:rFonts w:ascii="Times New Roman" w:eastAsia="Calibri" w:hAnsi="Times New Roman" w:cs="Times New Roman"/>
          <w:lang w:val="en-US"/>
        </w:rPr>
        <w:tab/>
      </w:r>
      <w:r w:rsidRPr="0047128F">
        <w:rPr>
          <w:rFonts w:ascii="Times New Roman" w:eastAsia="Calibri" w:hAnsi="Times New Roman" w:cs="Times New Roman"/>
          <w:lang w:val="en-US"/>
        </w:rPr>
        <w:tab/>
        <w:t>(www.inquisitionspostmortem.ac.uk ref. eCIPM 22-195)</w:t>
      </w:r>
    </w:p>
    <w:p w14:paraId="18B84759" w14:textId="77777777" w:rsidR="0047128F" w:rsidRDefault="0047128F" w:rsidP="00661532">
      <w:pPr>
        <w:rPr>
          <w:rFonts w:ascii="Times New Roman" w:hAnsi="Times New Roman" w:cs="Times New Roman"/>
        </w:rPr>
      </w:pPr>
    </w:p>
    <w:p w14:paraId="0F6B46D2" w14:textId="508222A3" w:rsidR="00661532" w:rsidRDefault="00661532" w:rsidP="00661532">
      <w:pPr>
        <w:rPr>
          <w:rFonts w:ascii="Times New Roman" w:hAnsi="Times New Roman" w:cs="Times New Roman"/>
        </w:rPr>
      </w:pPr>
    </w:p>
    <w:p w14:paraId="2188A096" w14:textId="77777777" w:rsidR="00D1760B" w:rsidRDefault="00D1760B" w:rsidP="006615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December 2016</w:t>
      </w:r>
    </w:p>
    <w:p w14:paraId="2A64257D" w14:textId="6D016030" w:rsidR="0047128F" w:rsidRDefault="0047128F" w:rsidP="006615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June 2023</w:t>
      </w:r>
    </w:p>
    <w:p w14:paraId="11855A1C" w14:textId="77777777" w:rsidR="006B2F86" w:rsidRPr="00E71FC3" w:rsidRDefault="0047128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D9A71" w14:textId="77777777" w:rsidR="00661532" w:rsidRDefault="00661532" w:rsidP="00E71FC3">
      <w:r>
        <w:separator/>
      </w:r>
    </w:p>
  </w:endnote>
  <w:endnote w:type="continuationSeparator" w:id="0">
    <w:p w14:paraId="20DA884B" w14:textId="77777777" w:rsidR="00661532" w:rsidRDefault="0066153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00BCA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E9FD1" w14:textId="77777777" w:rsidR="00661532" w:rsidRDefault="00661532" w:rsidP="00E71FC3">
      <w:r>
        <w:separator/>
      </w:r>
    </w:p>
  </w:footnote>
  <w:footnote w:type="continuationSeparator" w:id="0">
    <w:p w14:paraId="4C64424B" w14:textId="77777777" w:rsidR="00661532" w:rsidRDefault="0066153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532"/>
    <w:rsid w:val="003E3715"/>
    <w:rsid w:val="0047128F"/>
    <w:rsid w:val="00661532"/>
    <w:rsid w:val="00AB52E8"/>
    <w:rsid w:val="00B16D3F"/>
    <w:rsid w:val="00C36708"/>
    <w:rsid w:val="00D1760B"/>
    <w:rsid w:val="00D36A5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40A2A"/>
  <w15:chartTrackingRefBased/>
  <w15:docId w15:val="{FF9DFB6D-2458-407B-9658-70844B582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53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615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6</cp:revision>
  <dcterms:created xsi:type="dcterms:W3CDTF">2016-05-25T20:20:00Z</dcterms:created>
  <dcterms:modified xsi:type="dcterms:W3CDTF">2023-06-11T06:48:00Z</dcterms:modified>
</cp:coreProperties>
</file>