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88E2A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GILDEFORD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587294CF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EC3A1D7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248A5F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D5379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BD837A1" w14:textId="77777777" w:rsidR="00855B7A" w:rsidRDefault="00855B7A" w:rsidP="00855B7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00DAD9E8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6E65885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DECBD9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F077E" w14:textId="77777777" w:rsidR="00855B7A" w:rsidRDefault="00855B7A" w:rsidP="00855B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6443984F" w14:textId="77777777" w:rsidR="00BA00AB" w:rsidRPr="00855B7A" w:rsidRDefault="00BA00AB" w:rsidP="00855B7A"/>
    <w:sectPr w:rsidR="00BA00AB" w:rsidRPr="00855B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E3872" w14:textId="77777777" w:rsidR="00855B7A" w:rsidRDefault="00855B7A" w:rsidP="009139A6">
      <w:r>
        <w:separator/>
      </w:r>
    </w:p>
  </w:endnote>
  <w:endnote w:type="continuationSeparator" w:id="0">
    <w:p w14:paraId="1CF3022D" w14:textId="77777777" w:rsidR="00855B7A" w:rsidRDefault="00855B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BB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80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B7A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6FA39" w14:textId="77777777" w:rsidR="00855B7A" w:rsidRDefault="00855B7A" w:rsidP="009139A6">
      <w:r>
        <w:separator/>
      </w:r>
    </w:p>
  </w:footnote>
  <w:footnote w:type="continuationSeparator" w:id="0">
    <w:p w14:paraId="747EA16B" w14:textId="77777777" w:rsidR="00855B7A" w:rsidRDefault="00855B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4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B7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51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7A"/>
    <w:rsid w:val="000666E0"/>
    <w:rsid w:val="002510B7"/>
    <w:rsid w:val="005C130B"/>
    <w:rsid w:val="00826F5C"/>
    <w:rsid w:val="00855B7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3DFA8"/>
  <w15:chartTrackingRefBased/>
  <w15:docId w15:val="{E5793BB9-3657-4877-BC8A-72ADB599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B7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2022-09-01T20:44:00Z</dcterms:created>
  <dcterms:modified xsi:type="dcterms:W3CDTF">2022-09-01T20:45:00Z</dcterms:modified>
</cp:coreProperties>
</file>