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DA8D8" w14:textId="77777777" w:rsidR="003042D7" w:rsidRDefault="003042D7" w:rsidP="003042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GILDEFORD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07F32A82" w14:textId="77777777" w:rsidR="003042D7" w:rsidRDefault="003042D7" w:rsidP="003042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Rolvenden</w:t>
      </w:r>
      <w:proofErr w:type="spellEnd"/>
      <w:r>
        <w:rPr>
          <w:rFonts w:cs="Times New Roman"/>
          <w:szCs w:val="24"/>
        </w:rPr>
        <w:t>, Kent.</w:t>
      </w:r>
    </w:p>
    <w:p w14:paraId="16B26E02" w14:textId="77777777" w:rsidR="003042D7" w:rsidRDefault="003042D7" w:rsidP="003042D7">
      <w:pPr>
        <w:pStyle w:val="NoSpacing"/>
        <w:rPr>
          <w:rFonts w:cs="Times New Roman"/>
          <w:szCs w:val="24"/>
        </w:rPr>
      </w:pPr>
    </w:p>
    <w:p w14:paraId="5632FFB8" w14:textId="77777777" w:rsidR="003042D7" w:rsidRDefault="003042D7" w:rsidP="003042D7">
      <w:pPr>
        <w:pStyle w:val="NoSpacing"/>
        <w:rPr>
          <w:rFonts w:cs="Times New Roman"/>
          <w:szCs w:val="24"/>
        </w:rPr>
      </w:pPr>
    </w:p>
    <w:p w14:paraId="7D890A22" w14:textId="77777777" w:rsidR="003042D7" w:rsidRDefault="003042D7" w:rsidP="003042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>He made his Will.</w:t>
      </w:r>
    </w:p>
    <w:p w14:paraId="0D56C7D2" w14:textId="77777777" w:rsidR="003042D7" w:rsidRDefault="003042D7" w:rsidP="003042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553C745E" w14:textId="77777777" w:rsidR="003042D7" w:rsidRDefault="003042D7" w:rsidP="003042D7">
      <w:pPr>
        <w:pStyle w:val="NoSpacing"/>
        <w:rPr>
          <w:rFonts w:cs="Times New Roman"/>
          <w:szCs w:val="24"/>
        </w:rPr>
      </w:pPr>
    </w:p>
    <w:p w14:paraId="0B491304" w14:textId="77777777" w:rsidR="003042D7" w:rsidRDefault="003042D7" w:rsidP="003042D7">
      <w:pPr>
        <w:pStyle w:val="NoSpacing"/>
        <w:rPr>
          <w:rFonts w:cs="Times New Roman"/>
          <w:szCs w:val="24"/>
        </w:rPr>
      </w:pPr>
    </w:p>
    <w:p w14:paraId="0D6B4444" w14:textId="77777777" w:rsidR="003042D7" w:rsidRDefault="003042D7" w:rsidP="003042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September 2022</w:t>
      </w:r>
    </w:p>
    <w:p w14:paraId="2DAD11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21337" w14:textId="77777777" w:rsidR="003042D7" w:rsidRDefault="003042D7" w:rsidP="009139A6">
      <w:r>
        <w:separator/>
      </w:r>
    </w:p>
  </w:endnote>
  <w:endnote w:type="continuationSeparator" w:id="0">
    <w:p w14:paraId="3A1E90D4" w14:textId="77777777" w:rsidR="003042D7" w:rsidRDefault="003042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436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2DE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CAD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EB9D3" w14:textId="77777777" w:rsidR="003042D7" w:rsidRDefault="003042D7" w:rsidP="009139A6">
      <w:r>
        <w:separator/>
      </w:r>
    </w:p>
  </w:footnote>
  <w:footnote w:type="continuationSeparator" w:id="0">
    <w:p w14:paraId="4CD476C6" w14:textId="77777777" w:rsidR="003042D7" w:rsidRDefault="003042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B7D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BA4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29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D7"/>
    <w:rsid w:val="000666E0"/>
    <w:rsid w:val="002510B7"/>
    <w:rsid w:val="003042D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9B78F"/>
  <w15:chartTrackingRefBased/>
  <w15:docId w15:val="{15790403-B153-4248-B7FB-4C9A1A2A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42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2023-02-16T22:08:00Z</dcterms:created>
  <dcterms:modified xsi:type="dcterms:W3CDTF">2023-02-16T22:09:00Z</dcterms:modified>
</cp:coreProperties>
</file>