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E41B" w14:textId="77777777" w:rsidR="00FC495B" w:rsidRDefault="00FC495B" w:rsidP="00FC495B">
      <w:pPr>
        <w:pStyle w:val="NoSpacing"/>
      </w:pPr>
      <w:r>
        <w:rPr>
          <w:u w:val="single"/>
        </w:rPr>
        <w:t>Edmund GILDEFORD</w:t>
      </w:r>
      <w:r>
        <w:t xml:space="preserve">        (fl.1436)</w:t>
      </w:r>
    </w:p>
    <w:p w14:paraId="73F6BBAB" w14:textId="77777777" w:rsidR="00FC495B" w:rsidRDefault="00FC495B" w:rsidP="00FC495B">
      <w:pPr>
        <w:pStyle w:val="NoSpacing"/>
      </w:pPr>
    </w:p>
    <w:p w14:paraId="5B8A837C" w14:textId="77777777" w:rsidR="00FC495B" w:rsidRDefault="00FC495B" w:rsidP="00FC495B">
      <w:pPr>
        <w:pStyle w:val="NoSpacing"/>
      </w:pPr>
    </w:p>
    <w:p w14:paraId="6BE30955" w14:textId="77777777" w:rsidR="00FC495B" w:rsidRDefault="00FC495B" w:rsidP="00FC495B">
      <w:pPr>
        <w:pStyle w:val="NoSpacing"/>
      </w:pPr>
      <w:r>
        <w:t xml:space="preserve">  1 Jan.1436</w:t>
      </w:r>
      <w:r>
        <w:tab/>
        <w:t>He was on a commission to distribute a tax refund of £</w:t>
      </w:r>
      <w:proofErr w:type="gramStart"/>
      <w:r>
        <w:t>202 8½</w:t>
      </w:r>
      <w:proofErr w:type="gramEnd"/>
      <w:r>
        <w:t>d in Kent.</w:t>
      </w:r>
    </w:p>
    <w:p w14:paraId="7FE9E12F" w14:textId="77777777" w:rsidR="00FC495B" w:rsidRDefault="00FC495B" w:rsidP="00FC495B">
      <w:pPr>
        <w:pStyle w:val="NoSpacing"/>
      </w:pPr>
      <w:r>
        <w:tab/>
      </w:r>
      <w:r>
        <w:tab/>
        <w:t>(C.F.R. 1430-37 p.290)</w:t>
      </w:r>
    </w:p>
    <w:p w14:paraId="4A70CA13" w14:textId="77777777" w:rsidR="00FC495B" w:rsidRDefault="00FC495B" w:rsidP="00FC495B">
      <w:pPr>
        <w:pStyle w:val="NoSpacing"/>
      </w:pPr>
    </w:p>
    <w:p w14:paraId="64051A6F" w14:textId="77777777" w:rsidR="00FC495B" w:rsidRDefault="00FC495B" w:rsidP="00FC495B">
      <w:pPr>
        <w:pStyle w:val="NoSpacing"/>
      </w:pPr>
    </w:p>
    <w:p w14:paraId="32D404DE" w14:textId="77777777" w:rsidR="00FC495B" w:rsidRDefault="00FC495B" w:rsidP="00FC495B">
      <w:pPr>
        <w:pStyle w:val="NoSpacing"/>
      </w:pPr>
      <w:r>
        <w:t>12 June 2025</w:t>
      </w:r>
    </w:p>
    <w:p w14:paraId="521C8F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9229E" w14:textId="77777777" w:rsidR="00FC495B" w:rsidRDefault="00FC495B" w:rsidP="009139A6">
      <w:r>
        <w:separator/>
      </w:r>
    </w:p>
  </w:endnote>
  <w:endnote w:type="continuationSeparator" w:id="0">
    <w:p w14:paraId="3794F317" w14:textId="77777777" w:rsidR="00FC495B" w:rsidRDefault="00FC49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20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CEE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88C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5A957" w14:textId="77777777" w:rsidR="00FC495B" w:rsidRDefault="00FC495B" w:rsidP="009139A6">
      <w:r>
        <w:separator/>
      </w:r>
    </w:p>
  </w:footnote>
  <w:footnote w:type="continuationSeparator" w:id="0">
    <w:p w14:paraId="71F1FE6B" w14:textId="77777777" w:rsidR="00FC495B" w:rsidRDefault="00FC49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CA9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BC0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76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95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C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C2A5"/>
  <w15:chartTrackingRefBased/>
  <w15:docId w15:val="{0E5854EA-945D-488C-81C9-EFB423E2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2025-06-12T15:16:00Z</dcterms:created>
  <dcterms:modified xsi:type="dcterms:W3CDTF">2025-06-12T15:17:00Z</dcterms:modified>
</cp:coreProperties>
</file>