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D4998" w14:textId="77777777" w:rsidR="00C923C5" w:rsidRDefault="00C923C5" w:rsidP="00C923C5">
      <w:pPr>
        <w:pStyle w:val="NoSpacing"/>
      </w:pPr>
      <w:r>
        <w:rPr>
          <w:u w:val="single"/>
        </w:rPr>
        <w:t>William GILBY</w:t>
      </w:r>
      <w:r>
        <w:t xml:space="preserve">   </w:t>
      </w:r>
      <w:proofErr w:type="gramStart"/>
      <w:r>
        <w:t xml:space="preserve">   (</w:t>
      </w:r>
      <w:proofErr w:type="gramEnd"/>
      <w:r>
        <w:t>d.ca.1486)</w:t>
      </w:r>
    </w:p>
    <w:p w14:paraId="2C5CF7D4" w14:textId="77777777" w:rsidR="00C923C5" w:rsidRDefault="00C923C5" w:rsidP="00C923C5">
      <w:pPr>
        <w:pStyle w:val="NoSpacing"/>
      </w:pPr>
      <w:r>
        <w:t>Gentleman.</w:t>
      </w:r>
    </w:p>
    <w:p w14:paraId="059C4EEB" w14:textId="77777777" w:rsidR="00C923C5" w:rsidRDefault="00C923C5" w:rsidP="00C923C5">
      <w:pPr>
        <w:pStyle w:val="NoSpacing"/>
      </w:pPr>
    </w:p>
    <w:p w14:paraId="588C4B1C" w14:textId="77777777" w:rsidR="00C923C5" w:rsidRDefault="00C923C5" w:rsidP="00C923C5">
      <w:pPr>
        <w:pStyle w:val="NoSpacing"/>
      </w:pPr>
    </w:p>
    <w:p w14:paraId="192A64CA" w14:textId="77777777" w:rsidR="00C923C5" w:rsidRDefault="00C923C5" w:rsidP="00C923C5">
      <w:pPr>
        <w:pStyle w:val="NoSpacing"/>
      </w:pPr>
      <w:r>
        <w:t>28 Nov.1486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Lincolnshire.</w:t>
      </w:r>
    </w:p>
    <w:p w14:paraId="0A695747" w14:textId="77777777" w:rsidR="00C923C5" w:rsidRDefault="00C923C5" w:rsidP="00C923C5">
      <w:pPr>
        <w:pStyle w:val="NoSpacing"/>
      </w:pPr>
      <w:r>
        <w:tab/>
      </w:r>
      <w:r>
        <w:tab/>
        <w:t>(C.F.R. 1485-1509 p.47)</w:t>
      </w:r>
    </w:p>
    <w:p w14:paraId="0645F39F" w14:textId="77777777" w:rsidR="00C923C5" w:rsidRDefault="00C923C5" w:rsidP="00C923C5">
      <w:pPr>
        <w:pStyle w:val="NoSpacing"/>
      </w:pPr>
    </w:p>
    <w:p w14:paraId="449FD069" w14:textId="77777777" w:rsidR="00C923C5" w:rsidRDefault="00C923C5" w:rsidP="00C923C5">
      <w:pPr>
        <w:pStyle w:val="NoSpacing"/>
      </w:pPr>
    </w:p>
    <w:p w14:paraId="420B2815" w14:textId="77777777" w:rsidR="00C923C5" w:rsidRDefault="00C923C5" w:rsidP="00C923C5">
      <w:pPr>
        <w:pStyle w:val="NoSpacing"/>
      </w:pPr>
      <w:r>
        <w:t>26 September 2024</w:t>
      </w:r>
    </w:p>
    <w:p w14:paraId="693728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82BDC" w14:textId="77777777" w:rsidR="00C923C5" w:rsidRDefault="00C923C5" w:rsidP="009139A6">
      <w:r>
        <w:separator/>
      </w:r>
    </w:p>
  </w:endnote>
  <w:endnote w:type="continuationSeparator" w:id="0">
    <w:p w14:paraId="27EFE3D7" w14:textId="77777777" w:rsidR="00C923C5" w:rsidRDefault="00C923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09B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34A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46E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0D446" w14:textId="77777777" w:rsidR="00C923C5" w:rsidRDefault="00C923C5" w:rsidP="009139A6">
      <w:r>
        <w:separator/>
      </w:r>
    </w:p>
  </w:footnote>
  <w:footnote w:type="continuationSeparator" w:id="0">
    <w:p w14:paraId="04A6CAD3" w14:textId="77777777" w:rsidR="00C923C5" w:rsidRDefault="00C923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E24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A5D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C6D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C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923C5"/>
    <w:rsid w:val="00CB4ED9"/>
    <w:rsid w:val="00E61DA6"/>
    <w:rsid w:val="00EB3209"/>
    <w:rsid w:val="00EF5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BD64"/>
  <w15:chartTrackingRefBased/>
  <w15:docId w15:val="{B5533131-7989-4DF4-B59C-667033C7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2024-09-27T08:40:00Z</dcterms:created>
  <dcterms:modified xsi:type="dcterms:W3CDTF">2024-09-27T08:40:00Z</dcterms:modified>
</cp:coreProperties>
</file>