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3CDDB" w14:textId="77777777" w:rsidR="00E57946" w:rsidRDefault="00E57946" w:rsidP="00E579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GILBO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245D0F58" w14:textId="77777777" w:rsidR="00E57946" w:rsidRDefault="00E57946" w:rsidP="00E579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227312" w14:textId="77777777" w:rsidR="00E57946" w:rsidRDefault="00E57946" w:rsidP="00E579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A533AF" w14:textId="77777777" w:rsidR="00E57946" w:rsidRDefault="00E57946" w:rsidP="00E579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Dec.1431</w:t>
      </w:r>
      <w:r>
        <w:rPr>
          <w:rFonts w:ascii="Times New Roman" w:hAnsi="Times New Roman" w:cs="Times New Roman"/>
          <w:sz w:val="24"/>
          <w:szCs w:val="24"/>
        </w:rPr>
        <w:tab/>
        <w:t xml:space="preserve">Christina </w:t>
      </w:r>
      <w:proofErr w:type="spellStart"/>
      <w:r>
        <w:rPr>
          <w:rFonts w:ascii="Times New Roman" w:hAnsi="Times New Roman" w:cs="Times New Roman"/>
          <w:sz w:val="24"/>
          <w:szCs w:val="24"/>
        </w:rPr>
        <w:t>Selwode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Rickmansworth, Hertfordshire(q.v.), made him a joint</w:t>
      </w:r>
    </w:p>
    <w:p w14:paraId="79BC989D" w14:textId="77777777" w:rsidR="00E57946" w:rsidRDefault="00E57946" w:rsidP="00E579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executor of her Will.</w:t>
      </w:r>
    </w:p>
    <w:p w14:paraId="5337A948" w14:textId="77777777" w:rsidR="00E57946" w:rsidRDefault="00E57946" w:rsidP="00E579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p.235)</w:t>
      </w:r>
    </w:p>
    <w:p w14:paraId="19661EE1" w14:textId="77777777" w:rsidR="00E57946" w:rsidRDefault="00E57946" w:rsidP="00E579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BB4A8B" w14:textId="77777777" w:rsidR="00E57946" w:rsidRDefault="00E57946" w:rsidP="00E579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27A82A" w14:textId="77777777" w:rsidR="00E57946" w:rsidRDefault="00E57946" w:rsidP="00E579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2022</w:t>
      </w:r>
    </w:p>
    <w:p w14:paraId="263B08C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FF29D" w14:textId="77777777" w:rsidR="00E57946" w:rsidRDefault="00E57946" w:rsidP="009139A6">
      <w:r>
        <w:separator/>
      </w:r>
    </w:p>
  </w:endnote>
  <w:endnote w:type="continuationSeparator" w:id="0">
    <w:p w14:paraId="124179FC" w14:textId="77777777" w:rsidR="00E57946" w:rsidRDefault="00E579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1FB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9B2B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AF3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DA40C" w14:textId="77777777" w:rsidR="00E57946" w:rsidRDefault="00E57946" w:rsidP="009139A6">
      <w:r>
        <w:separator/>
      </w:r>
    </w:p>
  </w:footnote>
  <w:footnote w:type="continuationSeparator" w:id="0">
    <w:p w14:paraId="745B0AC8" w14:textId="77777777" w:rsidR="00E57946" w:rsidRDefault="00E579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905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4AE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1B3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94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5794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BEFCE"/>
  <w15:chartTrackingRefBased/>
  <w15:docId w15:val="{5B7872D1-6811-46D6-A142-2260215C7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2022-03-29T09:19:00Z</dcterms:created>
  <dcterms:modified xsi:type="dcterms:W3CDTF">2022-03-29T09:20:00Z</dcterms:modified>
</cp:coreProperties>
</file>