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0A9" w:rsidRDefault="005410A9" w:rsidP="005410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GILBERD</w:t>
      </w:r>
      <w:r>
        <w:rPr>
          <w:rFonts w:ascii="Times New Roman" w:hAnsi="Times New Roman" w:cs="Times New Roman"/>
          <w:sz w:val="24"/>
          <w:szCs w:val="24"/>
        </w:rPr>
        <w:t xml:space="preserve">     (fl.1420</w:t>
      </w:r>
      <w:r w:rsidR="00C163EF">
        <w:rPr>
          <w:rFonts w:ascii="Times New Roman" w:hAnsi="Times New Roman" w:cs="Times New Roman"/>
          <w:sz w:val="24"/>
          <w:szCs w:val="24"/>
        </w:rPr>
        <w:t>-1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)</w:t>
      </w:r>
    </w:p>
    <w:p w:rsidR="005410A9" w:rsidRDefault="005410A9" w:rsidP="005410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10A9" w:rsidRDefault="005410A9" w:rsidP="005410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2C15" w:rsidRDefault="008A2C15" w:rsidP="008A2C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Jan.1420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Exeter into lands</w:t>
      </w:r>
    </w:p>
    <w:p w:rsidR="008A2C15" w:rsidRDefault="008A2C15" w:rsidP="008A2C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Ferrers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8A2C15" w:rsidRDefault="008A2C15" w:rsidP="008A2C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21-331)</w:t>
      </w:r>
    </w:p>
    <w:p w:rsidR="005410A9" w:rsidRDefault="005410A9" w:rsidP="005410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Jan.1420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Exeter into land of</w:t>
      </w:r>
    </w:p>
    <w:p w:rsidR="005410A9" w:rsidRDefault="005410A9" w:rsidP="005410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</w:t>
      </w:r>
      <w:proofErr w:type="gramStart"/>
      <w:r>
        <w:rPr>
          <w:rFonts w:ascii="Times New Roman" w:hAnsi="Times New Roman" w:cs="Times New Roman"/>
          <w:sz w:val="24"/>
          <w:szCs w:val="24"/>
        </w:rPr>
        <w:t>late  Edward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Courtenay, 3</w:t>
      </w:r>
      <w:r w:rsidRPr="006B276C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Earl of Devon(q.v.).</w:t>
      </w:r>
    </w:p>
    <w:p w:rsidR="005410A9" w:rsidRDefault="005410A9" w:rsidP="005410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21-350)</w:t>
      </w:r>
    </w:p>
    <w:p w:rsidR="00C163EF" w:rsidRPr="00C163EF" w:rsidRDefault="00C163EF" w:rsidP="00C163E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163EF">
        <w:rPr>
          <w:rFonts w:ascii="Times New Roman" w:hAnsi="Times New Roman" w:cs="Times New Roman"/>
          <w:sz w:val="24"/>
          <w:szCs w:val="24"/>
        </w:rPr>
        <w:t xml:space="preserve">  8 Jan.1421</w:t>
      </w:r>
      <w:r w:rsidRPr="00C163EF">
        <w:rPr>
          <w:rFonts w:ascii="Times New Roman" w:hAnsi="Times New Roman" w:cs="Times New Roman"/>
          <w:sz w:val="24"/>
          <w:szCs w:val="24"/>
        </w:rPr>
        <w:tab/>
        <w:t>He was a juror on the inquisition post mortem held in Exeter into lands of</w:t>
      </w:r>
    </w:p>
    <w:p w:rsidR="00C163EF" w:rsidRPr="00C163EF" w:rsidRDefault="00C163EF" w:rsidP="00C163E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163EF">
        <w:rPr>
          <w:rFonts w:ascii="Times New Roman" w:hAnsi="Times New Roman" w:cs="Times New Roman"/>
          <w:sz w:val="24"/>
          <w:szCs w:val="24"/>
        </w:rPr>
        <w:tab/>
      </w:r>
      <w:r w:rsidRPr="00C163EF">
        <w:rPr>
          <w:rFonts w:ascii="Times New Roman" w:hAnsi="Times New Roman" w:cs="Times New Roman"/>
          <w:sz w:val="24"/>
          <w:szCs w:val="24"/>
        </w:rPr>
        <w:tab/>
        <w:t>late Isabel Kirkham(q.v.).</w:t>
      </w:r>
    </w:p>
    <w:p w:rsidR="00C163EF" w:rsidRPr="00C163EF" w:rsidRDefault="00C163EF" w:rsidP="00C163E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163EF">
        <w:rPr>
          <w:rFonts w:ascii="Times New Roman" w:hAnsi="Times New Roman" w:cs="Times New Roman"/>
          <w:sz w:val="24"/>
          <w:szCs w:val="24"/>
        </w:rPr>
        <w:tab/>
      </w:r>
      <w:r w:rsidRPr="00C163EF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163EF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C163EF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C163EF">
        <w:rPr>
          <w:rFonts w:ascii="Times New Roman" w:hAnsi="Times New Roman" w:cs="Times New Roman"/>
          <w:sz w:val="24"/>
          <w:szCs w:val="24"/>
        </w:rPr>
        <w:t>ref.eCIPM</w:t>
      </w:r>
      <w:proofErr w:type="spellEnd"/>
      <w:proofErr w:type="gramEnd"/>
      <w:r w:rsidRPr="00C163EF">
        <w:rPr>
          <w:rFonts w:ascii="Times New Roman" w:hAnsi="Times New Roman" w:cs="Times New Roman"/>
          <w:sz w:val="24"/>
          <w:szCs w:val="24"/>
        </w:rPr>
        <w:t xml:space="preserve"> 21-482)</w:t>
      </w:r>
    </w:p>
    <w:p w:rsidR="00C163EF" w:rsidRDefault="00C163EF" w:rsidP="005410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C163EF" w:rsidP="005410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2C15" w:rsidRDefault="008A2C15" w:rsidP="005410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2016</w:t>
      </w:r>
    </w:p>
    <w:p w:rsidR="00C163EF" w:rsidRPr="005410A9" w:rsidRDefault="00C163EF" w:rsidP="005410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December 2016</w:t>
      </w:r>
    </w:p>
    <w:sectPr w:rsidR="00C163EF" w:rsidRPr="005410A9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0A9" w:rsidRDefault="005410A9" w:rsidP="00E71FC3">
      <w:pPr>
        <w:spacing w:after="0" w:line="240" w:lineRule="auto"/>
      </w:pPr>
      <w:r>
        <w:separator/>
      </w:r>
    </w:p>
  </w:endnote>
  <w:endnote w:type="continuationSeparator" w:id="0">
    <w:p w:rsidR="005410A9" w:rsidRDefault="005410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0A9" w:rsidRDefault="005410A9" w:rsidP="00E71FC3">
      <w:pPr>
        <w:spacing w:after="0" w:line="240" w:lineRule="auto"/>
      </w:pPr>
      <w:r>
        <w:separator/>
      </w:r>
    </w:p>
  </w:footnote>
  <w:footnote w:type="continuationSeparator" w:id="0">
    <w:p w:rsidR="005410A9" w:rsidRDefault="005410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0A9"/>
    <w:rsid w:val="005410A9"/>
    <w:rsid w:val="008A2C15"/>
    <w:rsid w:val="00AB52E8"/>
    <w:rsid w:val="00B16D3F"/>
    <w:rsid w:val="00C163E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C73D7"/>
  <w15:chartTrackingRefBased/>
  <w15:docId w15:val="{04DD00EB-6206-4CBE-8FD3-B60DB7C59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163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2016-04-07T20:44:00Z</dcterms:created>
  <dcterms:modified xsi:type="dcterms:W3CDTF">2016-12-12T08:21:00Z</dcterms:modified>
</cp:coreProperties>
</file>