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806" w:rsidRDefault="008A5806" w:rsidP="008A5806">
      <w:pPr>
        <w:pStyle w:val="NoSpacing"/>
      </w:pPr>
      <w:r>
        <w:rPr>
          <w:u w:val="single"/>
        </w:rPr>
        <w:t>Thomas GILBERD</w:t>
      </w:r>
      <w:r>
        <w:t xml:space="preserve">     (fl.1483-4)</w:t>
      </w:r>
    </w:p>
    <w:p w:rsidR="008A5806" w:rsidRDefault="008A5806" w:rsidP="008A580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Lyminge</w:t>
      </w:r>
      <w:proofErr w:type="spellEnd"/>
      <w:r>
        <w:t>, Kent.</w:t>
      </w:r>
    </w:p>
    <w:p w:rsidR="008A5806" w:rsidRDefault="008A5806" w:rsidP="008A5806">
      <w:pPr>
        <w:pStyle w:val="NoSpacing"/>
      </w:pPr>
    </w:p>
    <w:p w:rsidR="008A5806" w:rsidRDefault="008A5806" w:rsidP="008A5806">
      <w:pPr>
        <w:pStyle w:val="NoSpacing"/>
      </w:pPr>
    </w:p>
    <w:p w:rsidR="008A5806" w:rsidRDefault="008A5806" w:rsidP="008A5806">
      <w:pPr>
        <w:pStyle w:val="NoSpacing"/>
      </w:pPr>
      <w:r>
        <w:t xml:space="preserve">         1483-4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p.200)</w:t>
      </w:r>
    </w:p>
    <w:p w:rsidR="008A5806" w:rsidRDefault="008A5806" w:rsidP="008A5806">
      <w:pPr>
        <w:pStyle w:val="NoSpacing"/>
      </w:pPr>
    </w:p>
    <w:p w:rsidR="008A5806" w:rsidRDefault="008A5806" w:rsidP="008A5806">
      <w:pPr>
        <w:pStyle w:val="NoSpacing"/>
      </w:pPr>
    </w:p>
    <w:p w:rsidR="008A5806" w:rsidRDefault="008A5806" w:rsidP="008A5806">
      <w:pPr>
        <w:pStyle w:val="NoSpacing"/>
      </w:pPr>
      <w:r>
        <w:t>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806" w:rsidRDefault="008A5806" w:rsidP="00920DE3">
      <w:pPr>
        <w:spacing w:after="0" w:line="240" w:lineRule="auto"/>
      </w:pPr>
      <w:r>
        <w:separator/>
      </w:r>
    </w:p>
  </w:endnote>
  <w:endnote w:type="continuationSeparator" w:id="0">
    <w:p w:rsidR="008A5806" w:rsidRDefault="008A58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806" w:rsidRDefault="008A5806" w:rsidP="00920DE3">
      <w:pPr>
        <w:spacing w:after="0" w:line="240" w:lineRule="auto"/>
      </w:pPr>
      <w:r>
        <w:separator/>
      </w:r>
    </w:p>
  </w:footnote>
  <w:footnote w:type="continuationSeparator" w:id="0">
    <w:p w:rsidR="008A5806" w:rsidRDefault="008A58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806"/>
    <w:rsid w:val="00120749"/>
    <w:rsid w:val="00624CAE"/>
    <w:rsid w:val="008A580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2014-03-18T20:15:00Z</dcterms:created>
  <dcterms:modified xsi:type="dcterms:W3CDTF">2014-03-18T20:15:00Z</dcterms:modified>
</cp:coreProperties>
</file>