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C0CE8" w14:textId="6F07F57B" w:rsidR="005439CC" w:rsidRDefault="005439CC" w:rsidP="005439CC">
      <w:pPr>
        <w:pStyle w:val="NoSpacing"/>
      </w:pPr>
      <w:r>
        <w:rPr>
          <w:u w:val="single"/>
        </w:rPr>
        <w:t>Thomas GILBERD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500</w:t>
      </w:r>
      <w:r>
        <w:t>)</w:t>
      </w:r>
    </w:p>
    <w:p w14:paraId="6B180D4D" w14:textId="4B3C6528" w:rsidR="005439CC" w:rsidRDefault="005439CC" w:rsidP="005439CC">
      <w:pPr>
        <w:pStyle w:val="NoSpacing"/>
      </w:pPr>
      <w:r>
        <w:t xml:space="preserve">of Canterbury. </w:t>
      </w:r>
      <w:r>
        <w:t>Tiler.</w:t>
      </w:r>
    </w:p>
    <w:p w14:paraId="14C327E7" w14:textId="77777777" w:rsidR="005439CC" w:rsidRDefault="005439CC" w:rsidP="005439CC">
      <w:pPr>
        <w:pStyle w:val="NoSpacing"/>
      </w:pPr>
    </w:p>
    <w:p w14:paraId="1DDE962C" w14:textId="77777777" w:rsidR="005439CC" w:rsidRDefault="005439CC" w:rsidP="005439CC">
      <w:pPr>
        <w:pStyle w:val="NoSpacing"/>
      </w:pPr>
    </w:p>
    <w:p w14:paraId="7F33D3DF" w14:textId="1277DE57" w:rsidR="005439CC" w:rsidRDefault="005439CC" w:rsidP="005439CC">
      <w:pPr>
        <w:pStyle w:val="NoSpacing"/>
      </w:pPr>
      <w:r>
        <w:tab/>
        <w:t>1</w:t>
      </w:r>
      <w:r>
        <w:t>500</w:t>
      </w:r>
      <w:bookmarkStart w:id="0" w:name="_GoBack"/>
      <w:bookmarkEnd w:id="0"/>
      <w:r>
        <w:tab/>
        <w:t>He became a Freeman by redemption.   (Cowper p.269)</w:t>
      </w:r>
    </w:p>
    <w:p w14:paraId="02541391" w14:textId="77777777" w:rsidR="005439CC" w:rsidRDefault="005439CC" w:rsidP="005439CC">
      <w:pPr>
        <w:pStyle w:val="NoSpacing"/>
      </w:pPr>
    </w:p>
    <w:p w14:paraId="6E7F5766" w14:textId="77777777" w:rsidR="005439CC" w:rsidRDefault="005439CC" w:rsidP="005439CC">
      <w:pPr>
        <w:pStyle w:val="NoSpacing"/>
      </w:pPr>
    </w:p>
    <w:p w14:paraId="2648C6F7" w14:textId="77777777" w:rsidR="005439CC" w:rsidRPr="001D4CB4" w:rsidRDefault="005439CC" w:rsidP="005439CC">
      <w:pPr>
        <w:pStyle w:val="NoSpacing"/>
      </w:pPr>
      <w:r>
        <w:t>5 July 2018</w:t>
      </w:r>
    </w:p>
    <w:p w14:paraId="173FBB53" w14:textId="52CF1100" w:rsidR="006B2F86" w:rsidRPr="005439CC" w:rsidRDefault="005439CC" w:rsidP="00E71FC3">
      <w:pPr>
        <w:pStyle w:val="NoSpacing"/>
      </w:pPr>
    </w:p>
    <w:sectPr w:rsidR="006B2F86" w:rsidRPr="005439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BD3E9" w14:textId="77777777" w:rsidR="005439CC" w:rsidRDefault="005439CC" w:rsidP="00E71FC3">
      <w:pPr>
        <w:spacing w:after="0" w:line="240" w:lineRule="auto"/>
      </w:pPr>
      <w:r>
        <w:separator/>
      </w:r>
    </w:p>
  </w:endnote>
  <w:endnote w:type="continuationSeparator" w:id="0">
    <w:p w14:paraId="2D542BBE" w14:textId="77777777" w:rsidR="005439CC" w:rsidRDefault="005439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9196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847F6" w14:textId="77777777" w:rsidR="005439CC" w:rsidRDefault="005439CC" w:rsidP="00E71FC3">
      <w:pPr>
        <w:spacing w:after="0" w:line="240" w:lineRule="auto"/>
      </w:pPr>
      <w:r>
        <w:separator/>
      </w:r>
    </w:p>
  </w:footnote>
  <w:footnote w:type="continuationSeparator" w:id="0">
    <w:p w14:paraId="3E79100E" w14:textId="77777777" w:rsidR="005439CC" w:rsidRDefault="005439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9CC"/>
    <w:rsid w:val="001A7C09"/>
    <w:rsid w:val="005439C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4AB30"/>
  <w15:chartTrackingRefBased/>
  <w15:docId w15:val="{54D1DC44-B935-4FE9-A668-CC33D87E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2018-07-05T07:11:00Z</dcterms:created>
  <dcterms:modified xsi:type="dcterms:W3CDTF">2018-07-05T07:12:00Z</dcterms:modified>
</cp:coreProperties>
</file>