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49F6" w:rsidRDefault="002149F6" w:rsidP="002149F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Roger GILBERD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2149F6" w:rsidRDefault="002149F6" w:rsidP="002149F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Withyham</w:t>
      </w:r>
      <w:proofErr w:type="spellEnd"/>
      <w:r>
        <w:rPr>
          <w:rFonts w:ascii="Times New Roman" w:eastAsia="Calibri" w:hAnsi="Times New Roman" w:cs="Times New Roman"/>
        </w:rPr>
        <w:t>, Sussex. Husbandman.</w:t>
      </w:r>
    </w:p>
    <w:p w:rsidR="002149F6" w:rsidRDefault="002149F6" w:rsidP="002149F6">
      <w:pPr>
        <w:rPr>
          <w:rFonts w:ascii="Times New Roman" w:eastAsia="Calibri" w:hAnsi="Times New Roman" w:cs="Times New Roman"/>
        </w:rPr>
      </w:pPr>
    </w:p>
    <w:p w:rsidR="002149F6" w:rsidRDefault="002149F6" w:rsidP="002149F6">
      <w:pPr>
        <w:rPr>
          <w:rFonts w:ascii="Times New Roman" w:eastAsia="Calibri" w:hAnsi="Times New Roman" w:cs="Times New Roman"/>
        </w:rPr>
      </w:pPr>
    </w:p>
    <w:p w:rsidR="002149F6" w:rsidRDefault="002149F6" w:rsidP="002149F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William Bulman(q.v.) brought a plaint of debt against him and Richard</w:t>
      </w:r>
    </w:p>
    <w:p w:rsidR="002149F6" w:rsidRDefault="002149F6" w:rsidP="002149F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Breuster</w:t>
      </w:r>
      <w:proofErr w:type="spellEnd"/>
      <w:r>
        <w:rPr>
          <w:rFonts w:ascii="Times New Roman" w:eastAsia="Calibri" w:hAnsi="Times New Roman" w:cs="Times New Roman"/>
        </w:rPr>
        <w:t xml:space="preserve"> of Hartfield(q.v.).</w:t>
      </w:r>
    </w:p>
    <w:p w:rsidR="002149F6" w:rsidRDefault="002149F6" w:rsidP="002149F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0C3381" w:rsidRDefault="000C3381" w:rsidP="002149F6">
      <w:pPr>
        <w:rPr>
          <w:rFonts w:ascii="Times New Roman" w:eastAsia="Calibri" w:hAnsi="Times New Roman" w:cs="Times New Roman"/>
        </w:rPr>
      </w:pPr>
    </w:p>
    <w:p w:rsidR="000C3381" w:rsidRDefault="000C3381" w:rsidP="002149F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see also Roger Gilbert(fl.1484)</w:t>
      </w:r>
    </w:p>
    <w:p w:rsidR="002149F6" w:rsidRDefault="002149F6" w:rsidP="002149F6">
      <w:pPr>
        <w:rPr>
          <w:rFonts w:ascii="Times New Roman" w:eastAsia="Calibri" w:hAnsi="Times New Roman" w:cs="Times New Roman"/>
        </w:rPr>
      </w:pPr>
    </w:p>
    <w:p w:rsidR="002149F6" w:rsidRDefault="002149F6" w:rsidP="002149F6">
      <w:pPr>
        <w:rPr>
          <w:rFonts w:ascii="Times New Roman" w:eastAsia="Calibri" w:hAnsi="Times New Roman" w:cs="Times New Roman"/>
        </w:rPr>
      </w:pPr>
    </w:p>
    <w:p w:rsidR="002149F6" w:rsidRDefault="002149F6" w:rsidP="002149F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5 May 2017</w:t>
      </w:r>
    </w:p>
    <w:p w:rsidR="000C3381" w:rsidRDefault="000C3381" w:rsidP="002149F6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8 September 2017</w:t>
      </w:r>
      <w:bookmarkStart w:id="0" w:name="_GoBack"/>
      <w:bookmarkEnd w:id="0"/>
    </w:p>
    <w:p w:rsidR="006B2F86" w:rsidRPr="00E71FC3" w:rsidRDefault="000C3381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49F6" w:rsidRDefault="002149F6" w:rsidP="00E71FC3">
      <w:r>
        <w:separator/>
      </w:r>
    </w:p>
  </w:endnote>
  <w:endnote w:type="continuationSeparator" w:id="0">
    <w:p w:rsidR="002149F6" w:rsidRDefault="002149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49F6" w:rsidRDefault="002149F6" w:rsidP="00E71FC3">
      <w:r>
        <w:separator/>
      </w:r>
    </w:p>
  </w:footnote>
  <w:footnote w:type="continuationSeparator" w:id="0">
    <w:p w:rsidR="002149F6" w:rsidRDefault="002149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9F6"/>
    <w:rsid w:val="000C3381"/>
    <w:rsid w:val="001A7C09"/>
    <w:rsid w:val="002149F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5121C"/>
  <w15:chartTrackingRefBased/>
  <w15:docId w15:val="{20CF259A-B2B8-4AA0-9BB6-13C5E0856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49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2017-05-12T19:21:00Z</dcterms:created>
  <dcterms:modified xsi:type="dcterms:W3CDTF">2017-09-08T07:30:00Z</dcterms:modified>
</cp:coreProperties>
</file>