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75421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GILBERD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fl.1439)</w:t>
      </w:r>
    </w:p>
    <w:p w:rsidR="00754210" w:rsidRDefault="0075421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4210" w:rsidRDefault="0075421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4210" w:rsidRDefault="0075421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1439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Marlborough,</w:t>
      </w:r>
    </w:p>
    <w:p w:rsidR="00754210" w:rsidRDefault="0075421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lands of the late Richard Beauchamp, Earl of Warwick(q.v.).</w:t>
      </w:r>
    </w:p>
    <w:p w:rsidR="00754210" w:rsidRDefault="0075421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25-270)</w:t>
      </w:r>
    </w:p>
    <w:p w:rsidR="00754210" w:rsidRDefault="0075421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4210" w:rsidRDefault="0075421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54210" w:rsidRPr="00754210" w:rsidRDefault="0075421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2015</w:t>
      </w:r>
    </w:p>
    <w:sectPr w:rsidR="00754210" w:rsidRPr="007542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210" w:rsidRDefault="00754210" w:rsidP="00564E3C">
      <w:pPr>
        <w:spacing w:after="0" w:line="240" w:lineRule="auto"/>
      </w:pPr>
      <w:r>
        <w:separator/>
      </w:r>
    </w:p>
  </w:endnote>
  <w:endnote w:type="continuationSeparator" w:id="0">
    <w:p w:rsidR="00754210" w:rsidRDefault="0075421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54210">
      <w:rPr>
        <w:rFonts w:ascii="Times New Roman" w:hAnsi="Times New Roman" w:cs="Times New Roman"/>
        <w:noProof/>
        <w:sz w:val="24"/>
        <w:szCs w:val="24"/>
      </w:rPr>
      <w:t>15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210" w:rsidRDefault="00754210" w:rsidP="00564E3C">
      <w:pPr>
        <w:spacing w:after="0" w:line="240" w:lineRule="auto"/>
      </w:pPr>
      <w:r>
        <w:separator/>
      </w:r>
    </w:p>
  </w:footnote>
  <w:footnote w:type="continuationSeparator" w:id="0">
    <w:p w:rsidR="00754210" w:rsidRDefault="0075421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210"/>
    <w:rsid w:val="00372DC6"/>
    <w:rsid w:val="00564E3C"/>
    <w:rsid w:val="0064591D"/>
    <w:rsid w:val="0075421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1B682"/>
  <w15:chartTrackingRefBased/>
  <w15:docId w15:val="{DAE12539-2C2C-4498-BD77-33B5D5002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2015-12-15T21:15:00Z</dcterms:created>
  <dcterms:modified xsi:type="dcterms:W3CDTF">2015-12-15T21:20:00Z</dcterms:modified>
</cp:coreProperties>
</file>