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63102" w14:textId="77777777" w:rsidR="002E3018" w:rsidRDefault="002E3018" w:rsidP="002E30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GILBERD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1853003B" w14:textId="77777777" w:rsidR="002E3018" w:rsidRDefault="002E3018" w:rsidP="002E3018">
      <w:pPr>
        <w:pStyle w:val="NoSpacing"/>
        <w:rPr>
          <w:rFonts w:cs="Times New Roman"/>
          <w:szCs w:val="24"/>
        </w:rPr>
      </w:pPr>
    </w:p>
    <w:p w14:paraId="433C9D7E" w14:textId="77777777" w:rsidR="002E3018" w:rsidRDefault="002E3018" w:rsidP="002E3018">
      <w:pPr>
        <w:pStyle w:val="NoSpacing"/>
        <w:rPr>
          <w:rFonts w:cs="Times New Roman"/>
          <w:szCs w:val="24"/>
        </w:rPr>
      </w:pPr>
    </w:p>
    <w:p w14:paraId="0772BE3F" w14:textId="77777777" w:rsidR="002E3018" w:rsidRDefault="002E3018" w:rsidP="002E30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Northampton into</w:t>
      </w:r>
    </w:p>
    <w:p w14:paraId="57F937B3" w14:textId="77777777" w:rsidR="002E3018" w:rsidRDefault="002E3018" w:rsidP="002E30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lands of Constance </w:t>
      </w:r>
      <w:proofErr w:type="spellStart"/>
      <w:r>
        <w:rPr>
          <w:rFonts w:cs="Times New Roman"/>
          <w:szCs w:val="24"/>
        </w:rPr>
        <w:t>Holand</w:t>
      </w:r>
      <w:proofErr w:type="spellEnd"/>
      <w:r>
        <w:rPr>
          <w:rFonts w:cs="Times New Roman"/>
          <w:szCs w:val="24"/>
        </w:rPr>
        <w:t>(q.v.).</w:t>
      </w:r>
    </w:p>
    <w:p w14:paraId="0EDAAC71" w14:textId="77777777" w:rsidR="002E3018" w:rsidRDefault="002E3018" w:rsidP="002E30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B585A">
          <w:rPr>
            <w:rStyle w:val="Hyperlink"/>
            <w:rFonts w:cs="Times New Roman"/>
            <w:szCs w:val="24"/>
          </w:rPr>
          <w:t>https://inquisitionspostmortem.ac.uk/view/inquisition/25-109/112</w:t>
        </w:r>
      </w:hyperlink>
      <w:r>
        <w:rPr>
          <w:rFonts w:cs="Times New Roman"/>
          <w:szCs w:val="24"/>
        </w:rPr>
        <w:t xml:space="preserve"> )</w:t>
      </w:r>
    </w:p>
    <w:p w14:paraId="7616196E" w14:textId="77777777" w:rsidR="002E3018" w:rsidRDefault="002E3018" w:rsidP="002E3018">
      <w:pPr>
        <w:pStyle w:val="NoSpacing"/>
        <w:rPr>
          <w:rFonts w:cs="Times New Roman"/>
          <w:szCs w:val="24"/>
        </w:rPr>
      </w:pPr>
    </w:p>
    <w:p w14:paraId="48DA7B82" w14:textId="77777777" w:rsidR="002E3018" w:rsidRDefault="002E3018" w:rsidP="002E3018">
      <w:pPr>
        <w:pStyle w:val="NoSpacing"/>
        <w:rPr>
          <w:rFonts w:cs="Times New Roman"/>
          <w:szCs w:val="24"/>
        </w:rPr>
      </w:pPr>
    </w:p>
    <w:p w14:paraId="00C10F75" w14:textId="77777777" w:rsidR="002E3018" w:rsidRDefault="002E3018" w:rsidP="002E30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May 2023</w:t>
      </w:r>
    </w:p>
    <w:p w14:paraId="5459EAF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443BA" w14:textId="77777777" w:rsidR="002E3018" w:rsidRDefault="002E3018" w:rsidP="009139A6">
      <w:r>
        <w:separator/>
      </w:r>
    </w:p>
  </w:endnote>
  <w:endnote w:type="continuationSeparator" w:id="0">
    <w:p w14:paraId="55043145" w14:textId="77777777" w:rsidR="002E3018" w:rsidRDefault="002E30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BB5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AD6F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368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8F10F" w14:textId="77777777" w:rsidR="002E3018" w:rsidRDefault="002E3018" w:rsidP="009139A6">
      <w:r>
        <w:separator/>
      </w:r>
    </w:p>
  </w:footnote>
  <w:footnote w:type="continuationSeparator" w:id="0">
    <w:p w14:paraId="3501A56E" w14:textId="77777777" w:rsidR="002E3018" w:rsidRDefault="002E30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AD9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CEC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349D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018"/>
    <w:rsid w:val="000666E0"/>
    <w:rsid w:val="002510B7"/>
    <w:rsid w:val="002E301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C0001"/>
  <w15:chartTrackingRefBased/>
  <w15:docId w15:val="{D6BBA0E2-5AD4-4799-B492-3A624B151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E30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9/11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2023-05-27T21:01:00Z</dcterms:created>
  <dcterms:modified xsi:type="dcterms:W3CDTF">2023-05-27T21:02:00Z</dcterms:modified>
</cp:coreProperties>
</file>