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5B8A" w:rsidRDefault="00A05B0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GILBERD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:rsidR="00A05B0D" w:rsidRDefault="00A05B0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5B0D" w:rsidRDefault="00A05B0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5B0D" w:rsidRDefault="00A05B0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Oct.1432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Croydon, Surrey,</w:t>
      </w:r>
    </w:p>
    <w:p w:rsidR="00A05B0D" w:rsidRDefault="00A05B0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into lands of the late Nicholas </w:t>
      </w:r>
      <w:proofErr w:type="spellStart"/>
      <w:r>
        <w:rPr>
          <w:rFonts w:ascii="Times New Roman" w:hAnsi="Times New Roman" w:cs="Times New Roman"/>
          <w:sz w:val="24"/>
          <w:szCs w:val="24"/>
        </w:rPr>
        <w:t>Carrewe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:rsidR="00A05B0D" w:rsidRDefault="00A05B0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ED77EA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24-1)</w:t>
      </w:r>
    </w:p>
    <w:p w:rsidR="00A05B0D" w:rsidRDefault="00A05B0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5B0D" w:rsidRDefault="00A05B0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A05B0D" w:rsidRPr="00A05B0D" w:rsidRDefault="00A05B0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2015</w:t>
      </w:r>
      <w:bookmarkStart w:id="0" w:name="_GoBack"/>
      <w:bookmarkEnd w:id="0"/>
    </w:p>
    <w:sectPr w:rsidR="00A05B0D" w:rsidRPr="00A05B0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5B0D" w:rsidRDefault="00A05B0D" w:rsidP="00564E3C">
      <w:pPr>
        <w:spacing w:after="0" w:line="240" w:lineRule="auto"/>
      </w:pPr>
      <w:r>
        <w:separator/>
      </w:r>
    </w:p>
  </w:endnote>
  <w:endnote w:type="continuationSeparator" w:id="0">
    <w:p w:rsidR="00A05B0D" w:rsidRDefault="00A05B0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A05B0D">
      <w:rPr>
        <w:rFonts w:ascii="Times New Roman" w:hAnsi="Times New Roman" w:cs="Times New Roman"/>
        <w:noProof/>
        <w:sz w:val="24"/>
        <w:szCs w:val="24"/>
      </w:rPr>
      <w:t>18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5B0D" w:rsidRDefault="00A05B0D" w:rsidP="00564E3C">
      <w:pPr>
        <w:spacing w:after="0" w:line="240" w:lineRule="auto"/>
      </w:pPr>
      <w:r>
        <w:separator/>
      </w:r>
    </w:p>
  </w:footnote>
  <w:footnote w:type="continuationSeparator" w:id="0">
    <w:p w:rsidR="00A05B0D" w:rsidRDefault="00A05B0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5B0D"/>
    <w:rsid w:val="00372DC6"/>
    <w:rsid w:val="00564E3C"/>
    <w:rsid w:val="0064591D"/>
    <w:rsid w:val="00A05B0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F8655F"/>
  <w15:chartTrackingRefBased/>
  <w15:docId w15:val="{1EF7FF77-16B8-47F6-A75F-544C181252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A05B0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43</Words>
  <Characters>248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2015-11-18T21:00:00Z</dcterms:created>
  <dcterms:modified xsi:type="dcterms:W3CDTF">2015-11-18T21:04:00Z</dcterms:modified>
</cp:coreProperties>
</file>