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John GILBERD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</w:t>
      </w:r>
      <w:r w:rsidR="00962957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64B5" w:rsidRDefault="00C964B5" w:rsidP="00C964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C964B5" w:rsidRDefault="00C964B5" w:rsidP="00C964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Henry Thorp(q.v.).</w:t>
      </w:r>
    </w:p>
    <w:p w:rsidR="00C964B5" w:rsidRDefault="00C964B5" w:rsidP="00C964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1F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21-41)</w:t>
      </w:r>
    </w:p>
    <w:p w:rsidR="009C7B6A" w:rsidRDefault="009C7B6A" w:rsidP="009C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9C7B6A" w:rsidRDefault="009C7B6A" w:rsidP="009C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9C7B6A" w:rsidRDefault="009C7B6A" w:rsidP="009C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21-243)</w:t>
      </w:r>
    </w:p>
    <w:p w:rsidR="00D125A5" w:rsidRDefault="00D125A5" w:rsidP="00D12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Wilton,</w:t>
      </w:r>
    </w:p>
    <w:p w:rsidR="00D125A5" w:rsidRDefault="00D125A5" w:rsidP="00D12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C964B5" w:rsidRDefault="00D125A5" w:rsidP="00D12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21-244)</w:t>
      </w:r>
    </w:p>
    <w:p w:rsidR="00AB0733" w:rsidRDefault="00AB0733" w:rsidP="00AB07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Wilton, Hampshire,</w:t>
      </w:r>
    </w:p>
    <w:p w:rsidR="00AB0733" w:rsidRDefault="00AB0733" w:rsidP="00AB07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lands of the late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B0733" w:rsidRDefault="00AB0733" w:rsidP="00AB07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21-218)</w:t>
      </w:r>
    </w:p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Stabbere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21-178)</w:t>
      </w:r>
    </w:p>
    <w:p w:rsidR="00962957" w:rsidRPr="00962957" w:rsidRDefault="00962957" w:rsidP="009629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957">
        <w:rPr>
          <w:rFonts w:ascii="Times New Roman" w:hAnsi="Times New Roman" w:cs="Times New Roman"/>
          <w:sz w:val="24"/>
          <w:szCs w:val="24"/>
        </w:rPr>
        <w:t>24 Feb.1420</w:t>
      </w:r>
      <w:r w:rsidRPr="00962957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962957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962957">
        <w:rPr>
          <w:rFonts w:ascii="Times New Roman" w:hAnsi="Times New Roman" w:cs="Times New Roman"/>
          <w:sz w:val="24"/>
          <w:szCs w:val="24"/>
        </w:rPr>
        <w:t xml:space="preserve"> held in Salisbury, Wiltshire,</w:t>
      </w:r>
    </w:p>
    <w:p w:rsidR="00962957" w:rsidRPr="00962957" w:rsidRDefault="00962957" w:rsidP="009629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957">
        <w:rPr>
          <w:rFonts w:ascii="Times New Roman" w:hAnsi="Times New Roman" w:cs="Times New Roman"/>
          <w:sz w:val="24"/>
          <w:szCs w:val="24"/>
        </w:rPr>
        <w:tab/>
      </w:r>
      <w:r w:rsidRPr="00962957">
        <w:rPr>
          <w:rFonts w:ascii="Times New Roman" w:hAnsi="Times New Roman" w:cs="Times New Roman"/>
          <w:sz w:val="24"/>
          <w:szCs w:val="24"/>
        </w:rPr>
        <w:tab/>
        <w:t xml:space="preserve">into lands of the late William </w:t>
      </w:r>
      <w:proofErr w:type="spellStart"/>
      <w:r w:rsidRPr="00962957">
        <w:rPr>
          <w:rFonts w:ascii="Times New Roman" w:hAnsi="Times New Roman" w:cs="Times New Roman"/>
          <w:sz w:val="24"/>
          <w:szCs w:val="24"/>
        </w:rPr>
        <w:t>Ralegh</w:t>
      </w:r>
      <w:proofErr w:type="spellEnd"/>
      <w:r w:rsidRPr="00962957">
        <w:rPr>
          <w:rFonts w:ascii="Times New Roman" w:hAnsi="Times New Roman" w:cs="Times New Roman"/>
          <w:sz w:val="24"/>
          <w:szCs w:val="24"/>
        </w:rPr>
        <w:t>(q.v.).</w:t>
      </w:r>
    </w:p>
    <w:p w:rsidR="00962957" w:rsidRPr="00962957" w:rsidRDefault="00962957" w:rsidP="009629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957">
        <w:rPr>
          <w:rFonts w:ascii="Times New Roman" w:hAnsi="Times New Roman" w:cs="Times New Roman"/>
          <w:sz w:val="24"/>
          <w:szCs w:val="24"/>
        </w:rPr>
        <w:tab/>
      </w:r>
      <w:r w:rsidRPr="00962957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62957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62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2957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62957">
        <w:rPr>
          <w:rFonts w:ascii="Times New Roman" w:hAnsi="Times New Roman" w:cs="Times New Roman"/>
          <w:sz w:val="24"/>
          <w:szCs w:val="24"/>
        </w:rPr>
        <w:t xml:space="preserve"> 21-590)</w:t>
      </w:r>
    </w:p>
    <w:p w:rsidR="00962957" w:rsidRPr="00962957" w:rsidRDefault="00962957" w:rsidP="009629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957">
        <w:rPr>
          <w:rFonts w:ascii="Times New Roman" w:hAnsi="Times New Roman" w:cs="Times New Roman"/>
          <w:sz w:val="24"/>
          <w:szCs w:val="24"/>
        </w:rPr>
        <w:t>19 Nov.1420</w:t>
      </w:r>
      <w:r w:rsidRPr="00962957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Wilton, </w:t>
      </w:r>
    </w:p>
    <w:p w:rsidR="00962957" w:rsidRPr="00962957" w:rsidRDefault="00962957" w:rsidP="009629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957">
        <w:rPr>
          <w:rFonts w:ascii="Times New Roman" w:hAnsi="Times New Roman" w:cs="Times New Roman"/>
          <w:sz w:val="24"/>
          <w:szCs w:val="24"/>
        </w:rPr>
        <w:tab/>
      </w:r>
      <w:r w:rsidRPr="00962957">
        <w:rPr>
          <w:rFonts w:ascii="Times New Roman" w:hAnsi="Times New Roman" w:cs="Times New Roman"/>
          <w:sz w:val="24"/>
          <w:szCs w:val="24"/>
        </w:rPr>
        <w:tab/>
        <w:t>Wiltshire, into lands of the late Thomas Bonham(q.v.).</w:t>
      </w:r>
    </w:p>
    <w:p w:rsidR="00962957" w:rsidRPr="00962957" w:rsidRDefault="00962957" w:rsidP="009629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957">
        <w:rPr>
          <w:rFonts w:ascii="Times New Roman" w:hAnsi="Times New Roman" w:cs="Times New Roman"/>
          <w:sz w:val="24"/>
          <w:szCs w:val="24"/>
        </w:rPr>
        <w:tab/>
      </w:r>
      <w:r w:rsidRPr="00962957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62957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62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2957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62957">
        <w:rPr>
          <w:rFonts w:ascii="Times New Roman" w:hAnsi="Times New Roman" w:cs="Times New Roman"/>
          <w:sz w:val="24"/>
          <w:szCs w:val="24"/>
        </w:rPr>
        <w:t xml:space="preserve"> 221-508)</w:t>
      </w:r>
    </w:p>
    <w:p w:rsidR="009C7B6A" w:rsidRDefault="009C7B6A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09F" w:rsidRDefault="000B109F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0733" w:rsidRDefault="00AB0733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</w:p>
    <w:p w:rsidR="00962957" w:rsidRPr="00E470BD" w:rsidRDefault="00962957" w:rsidP="000B10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2016</w:t>
      </w:r>
    </w:p>
    <w:p w:rsidR="00DD5B8A" w:rsidRPr="000B109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0B10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09F" w:rsidRDefault="000B109F" w:rsidP="00564E3C">
      <w:pPr>
        <w:spacing w:after="0" w:line="240" w:lineRule="auto"/>
      </w:pPr>
      <w:r>
        <w:separator/>
      </w:r>
    </w:p>
  </w:endnote>
  <w:endnote w:type="continuationSeparator" w:id="0">
    <w:p w:rsidR="000B109F" w:rsidRDefault="000B10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7DC7">
      <w:rPr>
        <w:rFonts w:ascii="Times New Roman" w:hAnsi="Times New Roman" w:cs="Times New Roman"/>
        <w:noProof/>
        <w:sz w:val="24"/>
        <w:szCs w:val="24"/>
      </w:rPr>
      <w:t>3 April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09F" w:rsidRDefault="000B109F" w:rsidP="00564E3C">
      <w:pPr>
        <w:spacing w:after="0" w:line="240" w:lineRule="auto"/>
      </w:pPr>
      <w:r>
        <w:separator/>
      </w:r>
    </w:p>
  </w:footnote>
  <w:footnote w:type="continuationSeparator" w:id="0">
    <w:p w:rsidR="000B109F" w:rsidRDefault="000B10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9F"/>
    <w:rsid w:val="000B109F"/>
    <w:rsid w:val="00372DC6"/>
    <w:rsid w:val="00564E3C"/>
    <w:rsid w:val="0064591D"/>
    <w:rsid w:val="00962957"/>
    <w:rsid w:val="009C7B6A"/>
    <w:rsid w:val="00A77DC7"/>
    <w:rsid w:val="00AB0733"/>
    <w:rsid w:val="00C964B5"/>
    <w:rsid w:val="00D125A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722303-6B7F-40FD-86F1-63DB2DD0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96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7</cp:revision>
  <dcterms:created xsi:type="dcterms:W3CDTF">2016-01-03T20:56:00Z</dcterms:created>
  <dcterms:modified xsi:type="dcterms:W3CDTF">2017-04-03T09:56:00Z</dcterms:modified>
</cp:coreProperties>
</file>