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B66E0" w14:textId="77777777" w:rsidR="00497FDE" w:rsidRDefault="00497FDE" w:rsidP="00497F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GILBARD</w:t>
      </w:r>
      <w:r>
        <w:rPr>
          <w:rFonts w:ascii="Times New Roman" w:hAnsi="Times New Roman" w:cs="Times New Roman"/>
        </w:rPr>
        <w:t xml:space="preserve">      (fl.1484)</w:t>
      </w:r>
    </w:p>
    <w:p w14:paraId="7B66899F" w14:textId="77777777" w:rsidR="00497FDE" w:rsidRDefault="00497FDE" w:rsidP="00497F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Knaptoft</w:t>
      </w:r>
      <w:proofErr w:type="spellEnd"/>
      <w:r>
        <w:rPr>
          <w:rFonts w:ascii="Times New Roman" w:hAnsi="Times New Roman" w:cs="Times New Roman"/>
        </w:rPr>
        <w:t>, Leicestershire. Butcher.</w:t>
      </w:r>
    </w:p>
    <w:p w14:paraId="27BA8855" w14:textId="77777777" w:rsidR="00497FDE" w:rsidRDefault="00497FDE" w:rsidP="00497FDE">
      <w:pPr>
        <w:rPr>
          <w:rFonts w:ascii="Times New Roman" w:hAnsi="Times New Roman" w:cs="Times New Roman"/>
        </w:rPr>
      </w:pPr>
    </w:p>
    <w:p w14:paraId="3A0CEA30" w14:textId="77777777" w:rsidR="00497FDE" w:rsidRDefault="00497FDE" w:rsidP="00497FDE">
      <w:pPr>
        <w:rPr>
          <w:rFonts w:ascii="Times New Roman" w:hAnsi="Times New Roman" w:cs="Times New Roman"/>
        </w:rPr>
      </w:pPr>
    </w:p>
    <w:p w14:paraId="1C810DF4" w14:textId="77777777" w:rsidR="00497FDE" w:rsidRDefault="00497FDE" w:rsidP="00497F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Turpyn</w:t>
      </w:r>
      <w:proofErr w:type="spellEnd"/>
      <w:r>
        <w:rPr>
          <w:rFonts w:ascii="Times New Roman" w:hAnsi="Times New Roman" w:cs="Times New Roman"/>
        </w:rPr>
        <w:t xml:space="preserve">, gentleman(q.v.), brought a plaint of debt against him, </w:t>
      </w:r>
    </w:p>
    <w:p w14:paraId="1E010D4E" w14:textId="77777777" w:rsidR="00497FDE" w:rsidRDefault="00497FDE" w:rsidP="00497FD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Gilbard of </w:t>
      </w:r>
      <w:proofErr w:type="spellStart"/>
      <w:r>
        <w:rPr>
          <w:rFonts w:ascii="Times New Roman" w:hAnsi="Times New Roman" w:cs="Times New Roman"/>
        </w:rPr>
        <w:t>Welsore</w:t>
      </w:r>
      <w:proofErr w:type="spellEnd"/>
      <w:r>
        <w:rPr>
          <w:rFonts w:ascii="Times New Roman" w:hAnsi="Times New Roman" w:cs="Times New Roman"/>
        </w:rPr>
        <w:t xml:space="preserve">, Northamptonshire(q.v.), John </w:t>
      </w:r>
      <w:proofErr w:type="spellStart"/>
      <w:r>
        <w:rPr>
          <w:rFonts w:ascii="Times New Roman" w:hAnsi="Times New Roman" w:cs="Times New Roman"/>
        </w:rPr>
        <w:t>Herberd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Wheston</w:t>
      </w:r>
      <w:proofErr w:type="spellEnd"/>
      <w:r>
        <w:rPr>
          <w:rFonts w:ascii="Times New Roman" w:hAnsi="Times New Roman" w:cs="Times New Roman"/>
        </w:rPr>
        <w:t xml:space="preserve">, Derbyshire(q.v.), and Robert </w:t>
      </w:r>
      <w:proofErr w:type="spellStart"/>
      <w:r>
        <w:rPr>
          <w:rFonts w:ascii="Times New Roman" w:hAnsi="Times New Roman" w:cs="Times New Roman"/>
        </w:rPr>
        <w:t>Skalpy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Iken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29681DA3" w14:textId="77777777" w:rsidR="00497FDE" w:rsidRDefault="00497FDE" w:rsidP="00497F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45C7D0" w14:textId="77777777" w:rsidR="00497FDE" w:rsidRDefault="00497FDE" w:rsidP="00497FDE">
      <w:pPr>
        <w:rPr>
          <w:rFonts w:ascii="Times New Roman" w:hAnsi="Times New Roman" w:cs="Times New Roman"/>
        </w:rPr>
      </w:pPr>
    </w:p>
    <w:p w14:paraId="020F48FD" w14:textId="77777777" w:rsidR="00497FDE" w:rsidRDefault="00497FDE" w:rsidP="00497FDE">
      <w:pPr>
        <w:rPr>
          <w:rFonts w:ascii="Times New Roman" w:hAnsi="Times New Roman" w:cs="Times New Roman"/>
        </w:rPr>
      </w:pPr>
    </w:p>
    <w:p w14:paraId="1F6FBDE5" w14:textId="77777777" w:rsidR="00497FDE" w:rsidRDefault="00497FDE" w:rsidP="00497F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2019</w:t>
      </w:r>
    </w:p>
    <w:p w14:paraId="29476E0C" w14:textId="77777777" w:rsidR="006B2F86" w:rsidRPr="00E71FC3" w:rsidRDefault="00497F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4D6B9" w14:textId="77777777" w:rsidR="00497FDE" w:rsidRDefault="00497FDE" w:rsidP="00E71FC3">
      <w:r>
        <w:separator/>
      </w:r>
    </w:p>
  </w:endnote>
  <w:endnote w:type="continuationSeparator" w:id="0">
    <w:p w14:paraId="799B823C" w14:textId="77777777" w:rsidR="00497FDE" w:rsidRDefault="00497F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53E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5911C" w14:textId="77777777" w:rsidR="00497FDE" w:rsidRDefault="00497FDE" w:rsidP="00E71FC3">
      <w:r>
        <w:separator/>
      </w:r>
    </w:p>
  </w:footnote>
  <w:footnote w:type="continuationSeparator" w:id="0">
    <w:p w14:paraId="69B5A019" w14:textId="77777777" w:rsidR="00497FDE" w:rsidRDefault="00497F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DE"/>
    <w:rsid w:val="001A7C09"/>
    <w:rsid w:val="00497FD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686FF"/>
  <w15:chartTrackingRefBased/>
  <w15:docId w15:val="{2E0250FD-269F-4911-A9E2-14D00AAD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F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97F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2019-03-05T21:27:00Z</dcterms:created>
  <dcterms:modified xsi:type="dcterms:W3CDTF">2019-03-05T21:27:00Z</dcterms:modified>
</cp:coreProperties>
</file>