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A6DE1" w14:textId="77777777" w:rsidR="00CA43D9" w:rsidRDefault="00CA43D9" w:rsidP="00CA43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GILBARD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8F5FDC5" w14:textId="77777777" w:rsidR="00CA43D9" w:rsidRDefault="00CA43D9" w:rsidP="00CA43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Welsore</w:t>
      </w:r>
      <w:proofErr w:type="spellEnd"/>
      <w:r>
        <w:rPr>
          <w:rFonts w:ascii="Times New Roman" w:hAnsi="Times New Roman" w:cs="Times New Roman"/>
        </w:rPr>
        <w:t>, Northamptonshire. Butcher.</w:t>
      </w:r>
    </w:p>
    <w:p w14:paraId="20154EC7" w14:textId="77777777" w:rsidR="00CA43D9" w:rsidRDefault="00CA43D9" w:rsidP="00CA43D9">
      <w:pPr>
        <w:rPr>
          <w:rFonts w:ascii="Times New Roman" w:hAnsi="Times New Roman" w:cs="Times New Roman"/>
        </w:rPr>
      </w:pPr>
    </w:p>
    <w:p w14:paraId="6C7BE475" w14:textId="77777777" w:rsidR="00CA43D9" w:rsidRDefault="00CA43D9" w:rsidP="00CA43D9">
      <w:pPr>
        <w:rPr>
          <w:rFonts w:ascii="Times New Roman" w:hAnsi="Times New Roman" w:cs="Times New Roman"/>
        </w:rPr>
      </w:pPr>
    </w:p>
    <w:p w14:paraId="67F8573C" w14:textId="77777777" w:rsidR="00CA43D9" w:rsidRDefault="00CA43D9" w:rsidP="00CA43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Turpyn</w:t>
      </w:r>
      <w:proofErr w:type="spellEnd"/>
      <w:r>
        <w:rPr>
          <w:rFonts w:ascii="Times New Roman" w:hAnsi="Times New Roman" w:cs="Times New Roman"/>
        </w:rPr>
        <w:t xml:space="preserve">, gentleman(q.v.), brought a plaint of debt against him, </w:t>
      </w:r>
    </w:p>
    <w:p w14:paraId="3D378704" w14:textId="77777777" w:rsidR="00CA43D9" w:rsidRDefault="00CA43D9" w:rsidP="00CA43D9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Richard Gilbard of </w:t>
      </w:r>
      <w:proofErr w:type="spellStart"/>
      <w:r>
        <w:rPr>
          <w:rFonts w:ascii="Times New Roman" w:hAnsi="Times New Roman" w:cs="Times New Roman"/>
        </w:rPr>
        <w:t>Knaptoft</w:t>
      </w:r>
      <w:proofErr w:type="spellEnd"/>
      <w:r>
        <w:rPr>
          <w:rFonts w:ascii="Times New Roman" w:hAnsi="Times New Roman" w:cs="Times New Roman"/>
        </w:rPr>
        <w:t xml:space="preserve">, Leicestershire(q.v.), John </w:t>
      </w:r>
      <w:proofErr w:type="spellStart"/>
      <w:r>
        <w:rPr>
          <w:rFonts w:ascii="Times New Roman" w:hAnsi="Times New Roman" w:cs="Times New Roman"/>
        </w:rPr>
        <w:t>Herberd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Wheston</w:t>
      </w:r>
      <w:proofErr w:type="spellEnd"/>
      <w:r>
        <w:rPr>
          <w:rFonts w:ascii="Times New Roman" w:hAnsi="Times New Roman" w:cs="Times New Roman"/>
        </w:rPr>
        <w:t xml:space="preserve">, Derbyshire(q.v.), and Robert </w:t>
      </w:r>
      <w:proofErr w:type="spellStart"/>
      <w:r>
        <w:rPr>
          <w:rFonts w:ascii="Times New Roman" w:hAnsi="Times New Roman" w:cs="Times New Roman"/>
        </w:rPr>
        <w:t>Skalpy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Iken</w:t>
      </w:r>
      <w:proofErr w:type="spellEnd"/>
      <w:r>
        <w:rPr>
          <w:rFonts w:ascii="Times New Roman" w:hAnsi="Times New Roman" w:cs="Times New Roman"/>
        </w:rPr>
        <w:t>, Suffolk(q.v.).</w:t>
      </w:r>
    </w:p>
    <w:p w14:paraId="164385B7" w14:textId="77777777" w:rsidR="00CA43D9" w:rsidRDefault="00CA43D9" w:rsidP="00CA43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76D681E" w14:textId="77777777" w:rsidR="00CA43D9" w:rsidRDefault="00CA43D9" w:rsidP="00CA43D9">
      <w:pPr>
        <w:rPr>
          <w:rFonts w:ascii="Times New Roman" w:hAnsi="Times New Roman" w:cs="Times New Roman"/>
        </w:rPr>
      </w:pPr>
    </w:p>
    <w:p w14:paraId="7B4007EF" w14:textId="77777777" w:rsidR="00CA43D9" w:rsidRDefault="00CA43D9" w:rsidP="00CA43D9">
      <w:pPr>
        <w:rPr>
          <w:rFonts w:ascii="Times New Roman" w:hAnsi="Times New Roman" w:cs="Times New Roman"/>
        </w:rPr>
      </w:pPr>
    </w:p>
    <w:p w14:paraId="627D4F23" w14:textId="77777777" w:rsidR="00CA43D9" w:rsidRDefault="00CA43D9" w:rsidP="00CA43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February 2019</w:t>
      </w:r>
    </w:p>
    <w:p w14:paraId="23935030" w14:textId="77777777" w:rsidR="006B2F86" w:rsidRPr="00E71FC3" w:rsidRDefault="00CA43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6A8CD" w14:textId="77777777" w:rsidR="00CA43D9" w:rsidRDefault="00CA43D9" w:rsidP="00E71FC3">
      <w:r>
        <w:separator/>
      </w:r>
    </w:p>
  </w:endnote>
  <w:endnote w:type="continuationSeparator" w:id="0">
    <w:p w14:paraId="0AFE6BCB" w14:textId="77777777" w:rsidR="00CA43D9" w:rsidRDefault="00CA43D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036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7F5BC" w14:textId="77777777" w:rsidR="00CA43D9" w:rsidRDefault="00CA43D9" w:rsidP="00E71FC3">
      <w:r>
        <w:separator/>
      </w:r>
    </w:p>
  </w:footnote>
  <w:footnote w:type="continuationSeparator" w:id="0">
    <w:p w14:paraId="1A712766" w14:textId="77777777" w:rsidR="00CA43D9" w:rsidRDefault="00CA43D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3D9"/>
    <w:rsid w:val="001A7C09"/>
    <w:rsid w:val="00577BD5"/>
    <w:rsid w:val="00656CBA"/>
    <w:rsid w:val="006A1F77"/>
    <w:rsid w:val="00733BE7"/>
    <w:rsid w:val="00AB52E8"/>
    <w:rsid w:val="00B16D3F"/>
    <w:rsid w:val="00BB41AC"/>
    <w:rsid w:val="00CA43D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5F442"/>
  <w15:chartTrackingRefBased/>
  <w15:docId w15:val="{57F5EF0A-D622-4406-AA6F-A2C1D190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43D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A43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2019-03-05T21:28:00Z</dcterms:created>
  <dcterms:modified xsi:type="dcterms:W3CDTF">2019-03-05T21:28:00Z</dcterms:modified>
</cp:coreProperties>
</file>