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5ADC5" w14:textId="77777777" w:rsidR="00881216" w:rsidRDefault="00881216" w:rsidP="008812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GIGON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32F83423" w14:textId="77777777" w:rsidR="00881216" w:rsidRDefault="00881216" w:rsidP="008812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Stratford, Essex. Chapman.</w:t>
      </w:r>
    </w:p>
    <w:p w14:paraId="76F4E6D2" w14:textId="77777777" w:rsidR="00881216" w:rsidRDefault="00881216" w:rsidP="00881216">
      <w:pPr>
        <w:pStyle w:val="NoSpacing"/>
        <w:rPr>
          <w:rFonts w:cs="Times New Roman"/>
          <w:szCs w:val="24"/>
        </w:rPr>
      </w:pPr>
    </w:p>
    <w:p w14:paraId="2C480AC4" w14:textId="77777777" w:rsidR="00881216" w:rsidRDefault="00881216" w:rsidP="00881216">
      <w:pPr>
        <w:pStyle w:val="NoSpacing"/>
        <w:rPr>
          <w:rFonts w:cs="Times New Roman"/>
          <w:szCs w:val="24"/>
        </w:rPr>
      </w:pPr>
    </w:p>
    <w:p w14:paraId="62D1BA12" w14:textId="77777777" w:rsidR="00881216" w:rsidRDefault="00881216" w:rsidP="008812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1458</w:t>
      </w:r>
      <w:r>
        <w:rPr>
          <w:rFonts w:cs="Times New Roman"/>
          <w:szCs w:val="24"/>
        </w:rPr>
        <w:tab/>
        <w:t>Ralph Marche of London, mercer(q.v.), brought a plaint of debt against</w:t>
      </w:r>
    </w:p>
    <w:p w14:paraId="22DC3F93" w14:textId="77777777" w:rsidR="00881216" w:rsidRDefault="00881216" w:rsidP="008812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 and three others.</w:t>
      </w:r>
    </w:p>
    <w:p w14:paraId="767FA79E" w14:textId="77777777" w:rsidR="00881216" w:rsidRDefault="00881216" w:rsidP="008812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7408E">
          <w:rPr>
            <w:rStyle w:val="Hyperlink"/>
            <w:rFonts w:cs="Times New Roman"/>
            <w:szCs w:val="24"/>
          </w:rPr>
          <w:t>https://waalt.uh.edu/index.php/CP40/788</w:t>
        </w:r>
      </w:hyperlink>
      <w:r>
        <w:rPr>
          <w:rFonts w:cs="Times New Roman"/>
          <w:szCs w:val="24"/>
        </w:rPr>
        <w:t xml:space="preserve"> )</w:t>
      </w:r>
    </w:p>
    <w:p w14:paraId="1A4E419A" w14:textId="77777777" w:rsidR="00881216" w:rsidRDefault="00881216" w:rsidP="00881216">
      <w:pPr>
        <w:pStyle w:val="NoSpacing"/>
        <w:rPr>
          <w:rFonts w:cs="Times New Roman"/>
          <w:szCs w:val="24"/>
        </w:rPr>
      </w:pPr>
    </w:p>
    <w:p w14:paraId="47376552" w14:textId="77777777" w:rsidR="00881216" w:rsidRDefault="00881216" w:rsidP="00881216">
      <w:pPr>
        <w:pStyle w:val="NoSpacing"/>
        <w:rPr>
          <w:rFonts w:cs="Times New Roman"/>
          <w:szCs w:val="24"/>
        </w:rPr>
      </w:pPr>
    </w:p>
    <w:p w14:paraId="3336D35B" w14:textId="77777777" w:rsidR="00881216" w:rsidRDefault="00881216" w:rsidP="0088121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April 2023</w:t>
      </w:r>
    </w:p>
    <w:p w14:paraId="756BCBA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D9232F" w14:textId="77777777" w:rsidR="00881216" w:rsidRDefault="00881216" w:rsidP="009139A6">
      <w:r>
        <w:separator/>
      </w:r>
    </w:p>
  </w:endnote>
  <w:endnote w:type="continuationSeparator" w:id="0">
    <w:p w14:paraId="16B116D7" w14:textId="77777777" w:rsidR="00881216" w:rsidRDefault="0088121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C657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B227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D15CE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71EC57" w14:textId="77777777" w:rsidR="00881216" w:rsidRDefault="00881216" w:rsidP="009139A6">
      <w:r>
        <w:separator/>
      </w:r>
    </w:p>
  </w:footnote>
  <w:footnote w:type="continuationSeparator" w:id="0">
    <w:p w14:paraId="6CCF0223" w14:textId="77777777" w:rsidR="00881216" w:rsidRDefault="0088121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2A36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40F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FA46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216"/>
    <w:rsid w:val="000666E0"/>
    <w:rsid w:val="002510B7"/>
    <w:rsid w:val="005C130B"/>
    <w:rsid w:val="00826F5C"/>
    <w:rsid w:val="00881216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22C4A"/>
  <w15:chartTrackingRefBased/>
  <w15:docId w15:val="{BE43D727-2BAF-40B0-BEDF-3CCFF5651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812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8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237</Characters>
  <Application>Microsoft Office Word</Application>
  <DocSecurity>0</DocSecurity>
  <Lines>1</Lines>
  <Paragraphs>1</Paragraphs>
  <ScaleCrop>false</ScaleCrop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2023-04-11T14:18:00Z</dcterms:created>
  <dcterms:modified xsi:type="dcterms:W3CDTF">2023-04-11T14:19:00Z</dcterms:modified>
</cp:coreProperties>
</file>