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9AD8A" w14:textId="77777777" w:rsidR="008908AB" w:rsidRDefault="008908AB" w:rsidP="008908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Reginald GIGGU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6C36DDD" w14:textId="77777777" w:rsidR="008908AB" w:rsidRDefault="008908AB" w:rsidP="008908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5A6BE2" w14:textId="77777777" w:rsidR="008908AB" w:rsidRDefault="008908AB" w:rsidP="008908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E9AA92" w14:textId="77777777" w:rsidR="008908AB" w:rsidRDefault="008908AB" w:rsidP="008908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Stortford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C418B57" w14:textId="77777777" w:rsidR="008908AB" w:rsidRDefault="008908AB" w:rsidP="008908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Hertfordshire, into lands of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Bawde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98B5C73" w14:textId="77777777" w:rsidR="008908AB" w:rsidRDefault="008908AB" w:rsidP="008908AB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2668B6F" w14:textId="77777777" w:rsidR="008908AB" w:rsidRDefault="008908AB" w:rsidP="008908AB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p.8)</w:t>
      </w:r>
    </w:p>
    <w:p w14:paraId="22FFEB21" w14:textId="77777777" w:rsidR="008908AB" w:rsidRDefault="008908AB" w:rsidP="008908A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EEC279B" w14:textId="77777777" w:rsidR="008908AB" w:rsidRDefault="008908AB" w:rsidP="008908A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4B83E3F" w14:textId="77777777" w:rsidR="008908AB" w:rsidRPr="001B1923" w:rsidRDefault="008908AB" w:rsidP="008908A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 June 2021</w:t>
      </w:r>
    </w:p>
    <w:p w14:paraId="4F71F538" w14:textId="3B38E807" w:rsidR="00BA00AB" w:rsidRPr="008908A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908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C9D33" w14:textId="77777777" w:rsidR="008908AB" w:rsidRDefault="008908AB" w:rsidP="009139A6">
      <w:r>
        <w:separator/>
      </w:r>
    </w:p>
  </w:endnote>
  <w:endnote w:type="continuationSeparator" w:id="0">
    <w:p w14:paraId="2346870E" w14:textId="77777777" w:rsidR="008908AB" w:rsidRDefault="008908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9A1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33D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A37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95044" w14:textId="77777777" w:rsidR="008908AB" w:rsidRDefault="008908AB" w:rsidP="009139A6">
      <w:r>
        <w:separator/>
      </w:r>
    </w:p>
  </w:footnote>
  <w:footnote w:type="continuationSeparator" w:id="0">
    <w:p w14:paraId="52D42AD9" w14:textId="77777777" w:rsidR="008908AB" w:rsidRDefault="008908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ED2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B17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C68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8AB"/>
    <w:rsid w:val="000666E0"/>
    <w:rsid w:val="002510B7"/>
    <w:rsid w:val="005C130B"/>
    <w:rsid w:val="00826F5C"/>
    <w:rsid w:val="008908AB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EE36A"/>
  <w15:chartTrackingRefBased/>
  <w15:docId w15:val="{10189BE3-9B2A-4E55-984A-39BAAD1F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2021-06-30T17:07:00Z</dcterms:created>
  <dcterms:modified xsi:type="dcterms:W3CDTF">2021-06-30T17:08:00Z</dcterms:modified>
</cp:coreProperties>
</file>