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F42DC6" w14:textId="77777777" w:rsidR="00922D9D" w:rsidRDefault="00922D9D" w:rsidP="00922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GIGEHOO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fl.1430’s)</w:t>
      </w:r>
    </w:p>
    <w:p w14:paraId="658CE762" w14:textId="77777777" w:rsidR="00922D9D" w:rsidRDefault="00922D9D" w:rsidP="00922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</w:t>
      </w:r>
    </w:p>
    <w:p w14:paraId="69958E5D" w14:textId="77777777" w:rsidR="00922D9D" w:rsidRDefault="00922D9D" w:rsidP="00922D9D">
      <w:pPr>
        <w:pStyle w:val="NoSpacing"/>
        <w:rPr>
          <w:rFonts w:cs="Times New Roman"/>
          <w:szCs w:val="24"/>
        </w:rPr>
      </w:pPr>
    </w:p>
    <w:p w14:paraId="298377FA" w14:textId="77777777" w:rsidR="00922D9D" w:rsidRDefault="00922D9D" w:rsidP="00922D9D">
      <w:pPr>
        <w:pStyle w:val="NoSpacing"/>
        <w:rPr>
          <w:rFonts w:cs="Times New Roman"/>
          <w:szCs w:val="24"/>
        </w:rPr>
      </w:pPr>
    </w:p>
    <w:p w14:paraId="339E84C4" w14:textId="77777777" w:rsidR="00922D9D" w:rsidRDefault="00922D9D" w:rsidP="00922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1430’s</w:t>
      </w:r>
      <w:r>
        <w:rPr>
          <w:rFonts w:cs="Times New Roman"/>
          <w:szCs w:val="24"/>
        </w:rPr>
        <w:tab/>
        <w:t>He was admitted as a burgess.</w:t>
      </w:r>
    </w:p>
    <w:p w14:paraId="63582FF6" w14:textId="77777777" w:rsidR="00922D9D" w:rsidRDefault="00922D9D" w:rsidP="00922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(“Late Medieval Ipswich, Trade and Industry” by Nicholas </w:t>
      </w:r>
      <w:proofErr w:type="spellStart"/>
      <w:proofErr w:type="gramStart"/>
      <w:r>
        <w:rPr>
          <w:rFonts w:cs="Times New Roman"/>
          <w:szCs w:val="24"/>
        </w:rPr>
        <w:t>R.Amor</w:t>
      </w:r>
      <w:proofErr w:type="spellEnd"/>
      <w:proofErr w:type="gramEnd"/>
      <w:r>
        <w:rPr>
          <w:rFonts w:cs="Times New Roman"/>
          <w:szCs w:val="24"/>
        </w:rPr>
        <w:t xml:space="preserve">, published </w:t>
      </w:r>
    </w:p>
    <w:p w14:paraId="4934EBA0" w14:textId="77777777" w:rsidR="00922D9D" w:rsidRDefault="00922D9D" w:rsidP="00922D9D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in 2011, published by the Boydell Press p.109)</w:t>
      </w:r>
    </w:p>
    <w:p w14:paraId="0E402B40" w14:textId="77777777" w:rsidR="00922D9D" w:rsidRDefault="00922D9D" w:rsidP="00922D9D">
      <w:pPr>
        <w:pStyle w:val="NoSpacing"/>
        <w:rPr>
          <w:rFonts w:cs="Times New Roman"/>
          <w:szCs w:val="24"/>
        </w:rPr>
      </w:pPr>
    </w:p>
    <w:p w14:paraId="4EC7ECB9" w14:textId="77777777" w:rsidR="00922D9D" w:rsidRDefault="00922D9D" w:rsidP="00922D9D">
      <w:pPr>
        <w:pStyle w:val="NoSpacing"/>
        <w:rPr>
          <w:rFonts w:cs="Times New Roman"/>
          <w:szCs w:val="24"/>
        </w:rPr>
      </w:pPr>
    </w:p>
    <w:p w14:paraId="66D15111" w14:textId="77777777" w:rsidR="00922D9D" w:rsidRDefault="00922D9D" w:rsidP="00922D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September 2024</w:t>
      </w:r>
    </w:p>
    <w:p w14:paraId="6695E8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FC4688" w14:textId="77777777" w:rsidR="00922D9D" w:rsidRDefault="00922D9D" w:rsidP="009139A6">
      <w:r>
        <w:separator/>
      </w:r>
    </w:p>
  </w:endnote>
  <w:endnote w:type="continuationSeparator" w:id="0">
    <w:p w14:paraId="79639F47" w14:textId="77777777" w:rsidR="00922D9D" w:rsidRDefault="00922D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94D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4594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5AA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0DF1C1" w14:textId="77777777" w:rsidR="00922D9D" w:rsidRDefault="00922D9D" w:rsidP="009139A6">
      <w:r>
        <w:separator/>
      </w:r>
    </w:p>
  </w:footnote>
  <w:footnote w:type="continuationSeparator" w:id="0">
    <w:p w14:paraId="6927A48D" w14:textId="77777777" w:rsidR="00922D9D" w:rsidRDefault="00922D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3CCE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D0EC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54AD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D9D"/>
    <w:rsid w:val="000666E0"/>
    <w:rsid w:val="002510B7"/>
    <w:rsid w:val="00270799"/>
    <w:rsid w:val="005C130B"/>
    <w:rsid w:val="007F388D"/>
    <w:rsid w:val="00826F5C"/>
    <w:rsid w:val="009139A6"/>
    <w:rsid w:val="00922D9D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FA736"/>
  <w15:chartTrackingRefBased/>
  <w15:docId w15:val="{C293BE07-3625-4C61-B452-ED4B484A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2024-09-15T16:15:00Z</dcterms:created>
  <dcterms:modified xsi:type="dcterms:W3CDTF">2024-09-15T16:16:00Z</dcterms:modified>
</cp:coreProperties>
</file>