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D3D5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5906E3D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Frome, Somerset. Labourer.</w:t>
      </w:r>
    </w:p>
    <w:p w14:paraId="40E20E86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</w:p>
    <w:p w14:paraId="3B5407F7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</w:p>
    <w:p w14:paraId="21C26E0B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B045145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2FAEA387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</w:p>
    <w:p w14:paraId="59C43541" w14:textId="77777777" w:rsidR="009069B5" w:rsidRDefault="009069B5" w:rsidP="009069B5">
      <w:pPr>
        <w:rPr>
          <w:rFonts w:ascii="Times New Roman" w:hAnsi="Times New Roman" w:cs="Times New Roman"/>
          <w:sz w:val="24"/>
          <w:szCs w:val="24"/>
        </w:rPr>
      </w:pPr>
    </w:p>
    <w:p w14:paraId="573BD5D4" w14:textId="77777777" w:rsidR="009069B5" w:rsidRPr="00F21D92" w:rsidRDefault="009069B5" w:rsidP="0090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4D65A2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06666" w14:textId="77777777" w:rsidR="009069B5" w:rsidRDefault="009069B5" w:rsidP="009139A6">
      <w:r>
        <w:separator/>
      </w:r>
    </w:p>
  </w:endnote>
  <w:endnote w:type="continuationSeparator" w:id="0">
    <w:p w14:paraId="3A66708D" w14:textId="77777777" w:rsidR="009069B5" w:rsidRDefault="009069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EA6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A2D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26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547F5" w14:textId="77777777" w:rsidR="009069B5" w:rsidRDefault="009069B5" w:rsidP="009139A6">
      <w:r>
        <w:separator/>
      </w:r>
    </w:p>
  </w:footnote>
  <w:footnote w:type="continuationSeparator" w:id="0">
    <w:p w14:paraId="7955699D" w14:textId="77777777" w:rsidR="009069B5" w:rsidRDefault="009069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A7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DBA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FCF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B5"/>
    <w:rsid w:val="000666E0"/>
    <w:rsid w:val="002510B7"/>
    <w:rsid w:val="005C130B"/>
    <w:rsid w:val="00826F5C"/>
    <w:rsid w:val="009069B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823ED"/>
  <w15:chartTrackingRefBased/>
  <w15:docId w15:val="{622D0E6D-013B-4D55-8BDE-5A6F741D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9B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2022-01-12T19:52:00Z</dcterms:created>
  <dcterms:modified xsi:type="dcterms:W3CDTF">2022-01-12T19:52:00Z</dcterms:modified>
</cp:coreProperties>
</file>