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7C5EB" w14:textId="77777777" w:rsidR="00595FC2" w:rsidRDefault="00595FC2" w:rsidP="00595F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GIFFORD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10F0AEF3" w14:textId="77777777" w:rsidR="00595FC2" w:rsidRDefault="00595FC2" w:rsidP="00595F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746D4D" w14:textId="77777777" w:rsidR="00595FC2" w:rsidRDefault="00595FC2" w:rsidP="00595F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9218B0" w14:textId="77777777" w:rsidR="00595FC2" w:rsidRDefault="00595FC2" w:rsidP="00595F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on Dorchester, Dorset.</w:t>
      </w:r>
    </w:p>
    <w:p w14:paraId="14C9D934" w14:textId="77777777" w:rsidR="00595FC2" w:rsidRDefault="00595FC2" w:rsidP="00595F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Chalcote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E9E5B63" w14:textId="77777777" w:rsidR="00595FC2" w:rsidRDefault="00595FC2" w:rsidP="00595FC2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C24A0FC" w14:textId="77777777" w:rsidR="00595FC2" w:rsidRDefault="00595FC2" w:rsidP="00595FC2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p.5)</w:t>
      </w:r>
    </w:p>
    <w:p w14:paraId="6440A9FA" w14:textId="77777777" w:rsidR="00595FC2" w:rsidRDefault="00595FC2" w:rsidP="00595FC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FC5D222" w14:textId="77777777" w:rsidR="00595FC2" w:rsidRDefault="00595FC2" w:rsidP="00595FC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31B34ED" w14:textId="77777777" w:rsidR="00595FC2" w:rsidRDefault="00595FC2" w:rsidP="00595F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 June 2021</w:t>
      </w:r>
    </w:p>
    <w:p w14:paraId="541B1948" w14:textId="45CA2204" w:rsidR="00BA00AB" w:rsidRPr="00595FC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95F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16A05" w14:textId="77777777" w:rsidR="00595FC2" w:rsidRDefault="00595FC2" w:rsidP="009139A6">
      <w:r>
        <w:separator/>
      </w:r>
    </w:p>
  </w:endnote>
  <w:endnote w:type="continuationSeparator" w:id="0">
    <w:p w14:paraId="09AC325D" w14:textId="77777777" w:rsidR="00595FC2" w:rsidRDefault="00595F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C3E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A83F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C45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5BD7E" w14:textId="77777777" w:rsidR="00595FC2" w:rsidRDefault="00595FC2" w:rsidP="009139A6">
      <w:r>
        <w:separator/>
      </w:r>
    </w:p>
  </w:footnote>
  <w:footnote w:type="continuationSeparator" w:id="0">
    <w:p w14:paraId="2948E188" w14:textId="77777777" w:rsidR="00595FC2" w:rsidRDefault="00595F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ADA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E2F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079D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FC2"/>
    <w:rsid w:val="000666E0"/>
    <w:rsid w:val="002510B7"/>
    <w:rsid w:val="00595FC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F8CF2"/>
  <w15:chartTrackingRefBased/>
  <w15:docId w15:val="{CDFF09BB-0F82-4AB7-8F9E-14FAA479B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1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2021-06-14T20:45:00Z</dcterms:created>
  <dcterms:modified xsi:type="dcterms:W3CDTF">2021-06-14T20:46:00Z</dcterms:modified>
</cp:coreProperties>
</file>