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70B30" w14:textId="77777777" w:rsidR="00D15E21" w:rsidRDefault="00D15E21" w:rsidP="00D15E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GIFFARD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4614EE67" w14:textId="77777777" w:rsidR="00D15E21" w:rsidRDefault="00D15E21" w:rsidP="00D15E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Ware, Hertfordshire.</w:t>
      </w:r>
    </w:p>
    <w:p w14:paraId="2C0AC793" w14:textId="77777777" w:rsidR="00D15E21" w:rsidRDefault="00D15E21" w:rsidP="00D15E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972A4B" w14:textId="77777777" w:rsidR="00D15E21" w:rsidRDefault="00D15E21" w:rsidP="00D15E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3E5B8F" w14:textId="77777777" w:rsidR="00D15E21" w:rsidRDefault="00D15E21" w:rsidP="00D15E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Partrych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lynge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</w:t>
      </w:r>
    </w:p>
    <w:p w14:paraId="414B4E66" w14:textId="77777777" w:rsidR="00D15E21" w:rsidRDefault="00D15E21" w:rsidP="00D15E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debt against him.</w:t>
      </w:r>
    </w:p>
    <w:p w14:paraId="010B638B" w14:textId="77777777" w:rsidR="00D15E21" w:rsidRDefault="00D15E21" w:rsidP="00D15E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8295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CF67FB9" w14:textId="77777777" w:rsidR="00D15E21" w:rsidRDefault="00D15E21" w:rsidP="00D15E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8EA6D7" w14:textId="77777777" w:rsidR="00D15E21" w:rsidRDefault="00D15E21" w:rsidP="00D15E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A341CA" w14:textId="77777777" w:rsidR="00D15E21" w:rsidRDefault="00D15E21" w:rsidP="00D15E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2022</w:t>
      </w:r>
    </w:p>
    <w:p w14:paraId="106ED7D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31700" w14:textId="77777777" w:rsidR="00D15E21" w:rsidRDefault="00D15E21" w:rsidP="009139A6">
      <w:r>
        <w:separator/>
      </w:r>
    </w:p>
  </w:endnote>
  <w:endnote w:type="continuationSeparator" w:id="0">
    <w:p w14:paraId="67A97589" w14:textId="77777777" w:rsidR="00D15E21" w:rsidRDefault="00D15E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454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7EB5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269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B0310" w14:textId="77777777" w:rsidR="00D15E21" w:rsidRDefault="00D15E21" w:rsidP="009139A6">
      <w:r>
        <w:separator/>
      </w:r>
    </w:p>
  </w:footnote>
  <w:footnote w:type="continuationSeparator" w:id="0">
    <w:p w14:paraId="63664800" w14:textId="77777777" w:rsidR="00D15E21" w:rsidRDefault="00D15E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66F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315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23F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E2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15E2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CD11C"/>
  <w15:chartTrackingRefBased/>
  <w15:docId w15:val="{BF9158BB-C441-4F42-B075-6B5A1EBB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15E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2022-05-13T09:26:00Z</dcterms:created>
  <dcterms:modified xsi:type="dcterms:W3CDTF">2022-05-13T09:27:00Z</dcterms:modified>
</cp:coreProperties>
</file>