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F5AB8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4E80716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Wiltshire.</w:t>
      </w:r>
    </w:p>
    <w:p w14:paraId="546479FC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88BB8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4DD26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Wiltshire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73A4C355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12E68D7E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31CEC6C2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BCBDA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8600F" w14:textId="77777777" w:rsidR="00CF552E" w:rsidRDefault="00CF552E" w:rsidP="00CF5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0D916F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1205F" w14:textId="77777777" w:rsidR="00CF552E" w:rsidRDefault="00CF552E" w:rsidP="009139A6">
      <w:r>
        <w:separator/>
      </w:r>
    </w:p>
  </w:endnote>
  <w:endnote w:type="continuationSeparator" w:id="0">
    <w:p w14:paraId="125F1F87" w14:textId="77777777" w:rsidR="00CF552E" w:rsidRDefault="00CF5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ED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FE2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24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964C" w14:textId="77777777" w:rsidR="00CF552E" w:rsidRDefault="00CF552E" w:rsidP="009139A6">
      <w:r>
        <w:separator/>
      </w:r>
    </w:p>
  </w:footnote>
  <w:footnote w:type="continuationSeparator" w:id="0">
    <w:p w14:paraId="120B21A4" w14:textId="77777777" w:rsidR="00CF552E" w:rsidRDefault="00CF5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988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21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50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2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552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92B5"/>
  <w15:chartTrackingRefBased/>
  <w15:docId w15:val="{C51BDD19-DB49-47F0-978A-B1A25B44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2021-05-23T21:39:00Z</dcterms:created>
  <dcterms:modified xsi:type="dcterms:W3CDTF">2021-05-23T21:40:00Z</dcterms:modified>
</cp:coreProperties>
</file>