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683A4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GIFFARD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683A4F" w:rsidRDefault="00683A4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3A4F" w:rsidRDefault="00683A4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3A4F" w:rsidRDefault="00683A4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East Bergholt,</w:t>
      </w:r>
    </w:p>
    <w:p w:rsidR="00683A4F" w:rsidRDefault="00683A4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Suffolk, into the lands of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Andrewe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d.1401)(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683A4F" w:rsidRDefault="00683A4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21-210)</w:t>
      </w:r>
    </w:p>
    <w:p w:rsidR="00683A4F" w:rsidRDefault="00683A4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3A4F" w:rsidRDefault="00683A4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3A4F" w:rsidRPr="00683A4F" w:rsidRDefault="00683A4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January 2016</w:t>
      </w:r>
      <w:bookmarkStart w:id="0" w:name="_GoBack"/>
      <w:bookmarkEnd w:id="0"/>
    </w:p>
    <w:sectPr w:rsidR="00683A4F" w:rsidRPr="00683A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A4F" w:rsidRDefault="00683A4F" w:rsidP="00564E3C">
      <w:pPr>
        <w:spacing w:after="0" w:line="240" w:lineRule="auto"/>
      </w:pPr>
      <w:r>
        <w:separator/>
      </w:r>
    </w:p>
  </w:endnote>
  <w:endnote w:type="continuationSeparator" w:id="0">
    <w:p w:rsidR="00683A4F" w:rsidRDefault="00683A4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83A4F">
      <w:rPr>
        <w:rFonts w:ascii="Times New Roman" w:hAnsi="Times New Roman" w:cs="Times New Roman"/>
        <w:noProof/>
        <w:sz w:val="24"/>
        <w:szCs w:val="24"/>
      </w:rPr>
      <w:t>25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A4F" w:rsidRDefault="00683A4F" w:rsidP="00564E3C">
      <w:pPr>
        <w:spacing w:after="0" w:line="240" w:lineRule="auto"/>
      </w:pPr>
      <w:r>
        <w:separator/>
      </w:r>
    </w:p>
  </w:footnote>
  <w:footnote w:type="continuationSeparator" w:id="0">
    <w:p w:rsidR="00683A4F" w:rsidRDefault="00683A4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A4F"/>
    <w:rsid w:val="00372DC6"/>
    <w:rsid w:val="00564E3C"/>
    <w:rsid w:val="0064591D"/>
    <w:rsid w:val="00683A4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7E10B"/>
  <w15:chartTrackingRefBased/>
  <w15:docId w15:val="{C35B5243-3DB7-4ECD-837F-6CE0214C9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2016-01-25T20:56:00Z</dcterms:created>
  <dcterms:modified xsi:type="dcterms:W3CDTF">2016-01-25T20:59:00Z</dcterms:modified>
</cp:coreProperties>
</file>