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AF5" w:rsidRDefault="00363AF5" w:rsidP="00363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GIFFARD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63AF5" w:rsidRDefault="00363AF5" w:rsidP="00363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3AF5" w:rsidRDefault="00363AF5" w:rsidP="00363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3AF5" w:rsidRDefault="00363AF5" w:rsidP="00363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Ipswich, Suffolk, </w:t>
      </w:r>
    </w:p>
    <w:p w:rsidR="00363AF5" w:rsidRDefault="00363AF5" w:rsidP="00363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Wolverston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63AF5" w:rsidRDefault="00363AF5" w:rsidP="00363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21-264)</w:t>
      </w:r>
    </w:p>
    <w:p w:rsidR="00363AF5" w:rsidRDefault="00363AF5" w:rsidP="00363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3AF5" w:rsidRDefault="00363AF5" w:rsidP="00363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63AF5" w:rsidRDefault="00363AF5" w:rsidP="00363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  <w:bookmarkStart w:id="0" w:name="_GoBack"/>
      <w:bookmarkEnd w:id="0"/>
    </w:p>
    <w:sectPr w:rsidR="00DD5B8A" w:rsidRPr="00363A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AF5" w:rsidRDefault="00363AF5" w:rsidP="00564E3C">
      <w:pPr>
        <w:spacing w:after="0" w:line="240" w:lineRule="auto"/>
      </w:pPr>
      <w:r>
        <w:separator/>
      </w:r>
    </w:p>
  </w:endnote>
  <w:endnote w:type="continuationSeparator" w:id="0">
    <w:p w:rsidR="00363AF5" w:rsidRDefault="00363AF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63AF5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AF5" w:rsidRDefault="00363AF5" w:rsidP="00564E3C">
      <w:pPr>
        <w:spacing w:after="0" w:line="240" w:lineRule="auto"/>
      </w:pPr>
      <w:r>
        <w:separator/>
      </w:r>
    </w:p>
  </w:footnote>
  <w:footnote w:type="continuationSeparator" w:id="0">
    <w:p w:rsidR="00363AF5" w:rsidRDefault="00363AF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AF5"/>
    <w:rsid w:val="00363AF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DA942"/>
  <w15:chartTrackingRefBased/>
  <w15:docId w15:val="{C43091F2-CAF9-4372-8B09-8CF2F2B8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2016-02-21T19:07:00Z</dcterms:created>
  <dcterms:modified xsi:type="dcterms:W3CDTF">2016-02-21T19:08:00Z</dcterms:modified>
</cp:coreProperties>
</file>