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GIFFARD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Ipswich into</w:t>
      </w: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Wyngefeld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B48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21-49)</w:t>
      </w: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33EA2" w:rsidRDefault="00233EA2" w:rsidP="00233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233E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EA2" w:rsidRDefault="00233EA2" w:rsidP="00564E3C">
      <w:pPr>
        <w:spacing w:after="0" w:line="240" w:lineRule="auto"/>
      </w:pPr>
      <w:r>
        <w:separator/>
      </w:r>
    </w:p>
  </w:endnote>
  <w:endnote w:type="continuationSeparator" w:id="0">
    <w:p w:rsidR="00233EA2" w:rsidRDefault="00233E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33EA2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EA2" w:rsidRDefault="00233EA2" w:rsidP="00564E3C">
      <w:pPr>
        <w:spacing w:after="0" w:line="240" w:lineRule="auto"/>
      </w:pPr>
      <w:r>
        <w:separator/>
      </w:r>
    </w:p>
  </w:footnote>
  <w:footnote w:type="continuationSeparator" w:id="0">
    <w:p w:rsidR="00233EA2" w:rsidRDefault="00233E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EA2"/>
    <w:rsid w:val="00233EA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08EF"/>
  <w15:chartTrackingRefBased/>
  <w15:docId w15:val="{440FEAB8-1451-4653-AA63-FD2CB533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33E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2015-10-15T20:27:00Z</dcterms:created>
  <dcterms:modified xsi:type="dcterms:W3CDTF">2015-10-15T20:28:00Z</dcterms:modified>
</cp:coreProperties>
</file>