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8C74C" w14:textId="77777777" w:rsidR="00983025" w:rsidRDefault="00983025" w:rsidP="009830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GIFFARD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40B27591" w14:textId="77777777" w:rsidR="00983025" w:rsidRDefault="00983025" w:rsidP="00983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5160B" w14:textId="77777777" w:rsidR="00983025" w:rsidRDefault="00983025" w:rsidP="00983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3B59B8" w14:textId="77777777" w:rsidR="00983025" w:rsidRDefault="00983025" w:rsidP="009830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Exeter into lands of </w:t>
      </w:r>
    </w:p>
    <w:p w14:paraId="2FEDCAC0" w14:textId="77777777" w:rsidR="00983025" w:rsidRDefault="00983025" w:rsidP="009830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late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Ralegh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087F899" w14:textId="77777777" w:rsidR="00983025" w:rsidRDefault="00983025" w:rsidP="009830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25-433)</w:t>
      </w:r>
    </w:p>
    <w:p w14:paraId="0B58DF0D" w14:textId="77777777" w:rsidR="00983025" w:rsidRDefault="00983025" w:rsidP="00983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71A48D" w14:textId="77777777" w:rsidR="00983025" w:rsidRDefault="00983025" w:rsidP="009830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C2A339" w14:textId="77777777" w:rsidR="00983025" w:rsidRPr="00A458D1" w:rsidRDefault="00983025" w:rsidP="009830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2021</w:t>
      </w:r>
    </w:p>
    <w:p w14:paraId="0A47236D" w14:textId="22FC67B3" w:rsidR="00BA00AB" w:rsidRPr="0098302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830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D286A" w14:textId="77777777" w:rsidR="00983025" w:rsidRDefault="00983025" w:rsidP="009139A6">
      <w:r>
        <w:separator/>
      </w:r>
    </w:p>
  </w:endnote>
  <w:endnote w:type="continuationSeparator" w:id="0">
    <w:p w14:paraId="6CAD6B31" w14:textId="77777777" w:rsidR="00983025" w:rsidRDefault="009830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B54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3D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D01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6B8CE" w14:textId="77777777" w:rsidR="00983025" w:rsidRDefault="00983025" w:rsidP="009139A6">
      <w:r>
        <w:separator/>
      </w:r>
    </w:p>
  </w:footnote>
  <w:footnote w:type="continuationSeparator" w:id="0">
    <w:p w14:paraId="0A8E4367" w14:textId="77777777" w:rsidR="00983025" w:rsidRDefault="009830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7EF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E39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664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25"/>
    <w:rsid w:val="000666E0"/>
    <w:rsid w:val="002510B7"/>
    <w:rsid w:val="005C130B"/>
    <w:rsid w:val="00826F5C"/>
    <w:rsid w:val="009139A6"/>
    <w:rsid w:val="009448BB"/>
    <w:rsid w:val="00983025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84E16"/>
  <w15:chartTrackingRefBased/>
  <w15:docId w15:val="{67E174A3-5E47-44D2-A604-088ECCB9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2021-10-13T19:25:00Z</dcterms:created>
  <dcterms:modified xsi:type="dcterms:W3CDTF">2021-10-13T19:26:00Z</dcterms:modified>
</cp:coreProperties>
</file>