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419C" w14:textId="068AB42A" w:rsidR="00BA00AB" w:rsidRDefault="00600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Sibil GIFFARD</w:t>
      </w:r>
      <w:r>
        <w:rPr>
          <w:rFonts w:cs="Times New Roman"/>
          <w:szCs w:val="24"/>
        </w:rPr>
        <w:t xml:space="preserve">        (d.ca.1429)</w:t>
      </w:r>
    </w:p>
    <w:p w14:paraId="19E78874" w14:textId="518F5999" w:rsidR="006008F2" w:rsidRDefault="00600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0F800386" w14:textId="77777777" w:rsidR="006008F2" w:rsidRDefault="006008F2" w:rsidP="009139A6">
      <w:pPr>
        <w:pStyle w:val="NoSpacing"/>
        <w:rPr>
          <w:rFonts w:cs="Times New Roman"/>
          <w:szCs w:val="24"/>
        </w:rPr>
      </w:pPr>
    </w:p>
    <w:p w14:paraId="41EB6A98" w14:textId="77777777" w:rsidR="006008F2" w:rsidRDefault="006008F2" w:rsidP="009139A6">
      <w:pPr>
        <w:pStyle w:val="NoSpacing"/>
        <w:rPr>
          <w:rFonts w:cs="Times New Roman"/>
          <w:szCs w:val="24"/>
        </w:rPr>
      </w:pPr>
    </w:p>
    <w:p w14:paraId="677A370C" w14:textId="3D44DAE4" w:rsidR="006008F2" w:rsidRDefault="00600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Thomas Giffard of Twyford.    (C.F.R. 1422-30 p.238)</w:t>
      </w:r>
    </w:p>
    <w:p w14:paraId="09C8E755" w14:textId="77777777" w:rsidR="006008F2" w:rsidRDefault="006008F2" w:rsidP="009139A6">
      <w:pPr>
        <w:pStyle w:val="NoSpacing"/>
        <w:rPr>
          <w:rFonts w:cs="Times New Roman"/>
          <w:szCs w:val="24"/>
        </w:rPr>
      </w:pPr>
    </w:p>
    <w:p w14:paraId="1759E00A" w14:textId="77777777" w:rsidR="006008F2" w:rsidRDefault="006008F2" w:rsidP="009139A6">
      <w:pPr>
        <w:pStyle w:val="NoSpacing"/>
        <w:rPr>
          <w:rFonts w:cs="Times New Roman"/>
          <w:szCs w:val="24"/>
        </w:rPr>
      </w:pPr>
    </w:p>
    <w:p w14:paraId="5CB65415" w14:textId="03908799" w:rsidR="006008F2" w:rsidRDefault="006008F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Jul.1429</w:t>
      </w:r>
      <w:r>
        <w:rPr>
          <w:rFonts w:cs="Times New Roman"/>
          <w:szCs w:val="24"/>
        </w:rPr>
        <w:tab/>
      </w:r>
      <w:r w:rsidR="00F7751D">
        <w:rPr>
          <w:rFonts w:cs="Times New Roman"/>
          <w:szCs w:val="24"/>
        </w:rPr>
        <w:t>Writ of diem clausit extremum to the Escheator of Oxfordshire.  (ibid.)</w:t>
      </w:r>
    </w:p>
    <w:p w14:paraId="7BA97A7F" w14:textId="77777777" w:rsidR="00F7751D" w:rsidRDefault="00F7751D" w:rsidP="009139A6">
      <w:pPr>
        <w:pStyle w:val="NoSpacing"/>
        <w:rPr>
          <w:rFonts w:cs="Times New Roman"/>
          <w:szCs w:val="24"/>
        </w:rPr>
      </w:pPr>
    </w:p>
    <w:p w14:paraId="714C6D2A" w14:textId="77777777" w:rsidR="00F7751D" w:rsidRDefault="00F7751D" w:rsidP="009139A6">
      <w:pPr>
        <w:pStyle w:val="NoSpacing"/>
        <w:rPr>
          <w:rFonts w:cs="Times New Roman"/>
          <w:szCs w:val="24"/>
        </w:rPr>
      </w:pPr>
    </w:p>
    <w:p w14:paraId="006A4F50" w14:textId="1B4F23ED" w:rsidR="00F7751D" w:rsidRPr="006008F2" w:rsidRDefault="00F7751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sectPr w:rsidR="00F7751D" w:rsidRPr="00600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C0CAC" w14:textId="77777777" w:rsidR="006008F2" w:rsidRDefault="006008F2" w:rsidP="009139A6">
      <w:r>
        <w:separator/>
      </w:r>
    </w:p>
  </w:endnote>
  <w:endnote w:type="continuationSeparator" w:id="0">
    <w:p w14:paraId="3E6C5164" w14:textId="77777777" w:rsidR="006008F2" w:rsidRDefault="006008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68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AE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FB3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49063" w14:textId="77777777" w:rsidR="006008F2" w:rsidRDefault="006008F2" w:rsidP="009139A6">
      <w:r>
        <w:separator/>
      </w:r>
    </w:p>
  </w:footnote>
  <w:footnote w:type="continuationSeparator" w:id="0">
    <w:p w14:paraId="586927FF" w14:textId="77777777" w:rsidR="006008F2" w:rsidRDefault="006008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AB9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4F2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DB6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F2"/>
    <w:rsid w:val="000666E0"/>
    <w:rsid w:val="002510B7"/>
    <w:rsid w:val="00270799"/>
    <w:rsid w:val="005C130B"/>
    <w:rsid w:val="006008F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F72CB"/>
  <w15:chartTrackingRefBased/>
  <w15:docId w15:val="{80DCE64D-B5A1-4C4D-A57F-DB5FDBA3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2024-04-26T12:24:00Z</dcterms:created>
  <dcterms:modified xsi:type="dcterms:W3CDTF">2024-04-26T13:25:00Z</dcterms:modified>
</cp:coreProperties>
</file>