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FBDC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3F910854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9F95D73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2E82E3F0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Jul.1409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(C.F.R. 1405-13 p.124)</w:t>
      </w:r>
    </w:p>
    <w:p w14:paraId="6E6F3BE3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C595B2B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B0B4315" w14:textId="77777777" w:rsidR="008A5B97" w:rsidRDefault="008A5B97" w:rsidP="008A5B9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2022</w:t>
      </w:r>
    </w:p>
    <w:p w14:paraId="3B3436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DC3E2" w14:textId="77777777" w:rsidR="008A5B97" w:rsidRDefault="008A5B97" w:rsidP="009139A6">
      <w:r>
        <w:separator/>
      </w:r>
    </w:p>
  </w:endnote>
  <w:endnote w:type="continuationSeparator" w:id="0">
    <w:p w14:paraId="274D569C" w14:textId="77777777" w:rsidR="008A5B97" w:rsidRDefault="008A5B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B1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E0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1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73B40" w14:textId="77777777" w:rsidR="008A5B97" w:rsidRDefault="008A5B97" w:rsidP="009139A6">
      <w:r>
        <w:separator/>
      </w:r>
    </w:p>
  </w:footnote>
  <w:footnote w:type="continuationSeparator" w:id="0">
    <w:p w14:paraId="681CEFB9" w14:textId="77777777" w:rsidR="008A5B97" w:rsidRDefault="008A5B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B5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CE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91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97"/>
    <w:rsid w:val="000666E0"/>
    <w:rsid w:val="002510B7"/>
    <w:rsid w:val="005C130B"/>
    <w:rsid w:val="00826F5C"/>
    <w:rsid w:val="008A5B9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B0EFA"/>
  <w15:chartTrackingRefBased/>
  <w15:docId w15:val="{868BE16D-9396-4D6B-92D0-E32581BE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B9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2023-05-11T14:47:00Z</dcterms:created>
  <dcterms:modified xsi:type="dcterms:W3CDTF">2023-05-11T14:48:00Z</dcterms:modified>
</cp:coreProperties>
</file>