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GIFFARD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Dry Drayton, Cambridgeshire.</w:t>
      </w: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John(q.v.).</w:t>
      </w: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3075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25-351)</w:t>
      </w: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William(q.v.)</w:t>
      </w: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Feb.1417</w:t>
      </w:r>
      <w:r>
        <w:rPr>
          <w:rFonts w:ascii="Times New Roman" w:hAnsi="Times New Roman" w:cs="Times New Roman"/>
          <w:sz w:val="24"/>
          <w:szCs w:val="24"/>
        </w:rPr>
        <w:tab/>
        <w:t>She gave birth to William, who was their first son.  (ibid.)</w:t>
      </w: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7693" w:rsidRPr="00E67693" w:rsidRDefault="00E6769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November 2015</w:t>
      </w:r>
      <w:bookmarkStart w:id="0" w:name="_GoBack"/>
      <w:bookmarkEnd w:id="0"/>
    </w:p>
    <w:sectPr w:rsidR="00E67693" w:rsidRPr="00E676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693" w:rsidRDefault="00E67693" w:rsidP="00564E3C">
      <w:pPr>
        <w:spacing w:after="0" w:line="240" w:lineRule="auto"/>
      </w:pPr>
      <w:r>
        <w:separator/>
      </w:r>
    </w:p>
  </w:endnote>
  <w:endnote w:type="continuationSeparator" w:id="0">
    <w:p w:rsidR="00E67693" w:rsidRDefault="00E6769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67693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693" w:rsidRDefault="00E67693" w:rsidP="00564E3C">
      <w:pPr>
        <w:spacing w:after="0" w:line="240" w:lineRule="auto"/>
      </w:pPr>
      <w:r>
        <w:separator/>
      </w:r>
    </w:p>
  </w:footnote>
  <w:footnote w:type="continuationSeparator" w:id="0">
    <w:p w:rsidR="00E67693" w:rsidRDefault="00E6769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693"/>
    <w:rsid w:val="00372DC6"/>
    <w:rsid w:val="00564E3C"/>
    <w:rsid w:val="0064591D"/>
    <w:rsid w:val="00DD5B8A"/>
    <w:rsid w:val="00E6769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2B4F"/>
  <w15:chartTrackingRefBased/>
  <w15:docId w15:val="{C1866280-009A-4BE4-B99B-1FED7E33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67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2015-11-09T11:30:00Z</dcterms:created>
  <dcterms:modified xsi:type="dcterms:W3CDTF">2015-11-09T11:35:00Z</dcterms:modified>
</cp:coreProperties>
</file>