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6F2EC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GIFFARD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77F22B50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Hertfordshire.</w:t>
      </w:r>
    </w:p>
    <w:p w14:paraId="20748544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1293614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50C75D5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Nov.1408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1A113AAE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2204F7EF" w14:textId="77777777" w:rsidR="0058258A" w:rsidRDefault="0058258A" w:rsidP="0058258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3A853AE" w14:textId="77777777" w:rsidR="0058258A" w:rsidRDefault="0058258A" w:rsidP="0058258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5B9F1B77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ED9B98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76D742" w14:textId="77777777" w:rsidR="0058258A" w:rsidRDefault="0058258A" w:rsidP="005825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March 2023</w:t>
      </w:r>
    </w:p>
    <w:p w14:paraId="6684A0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429A0" w14:textId="77777777" w:rsidR="0058258A" w:rsidRDefault="0058258A" w:rsidP="009139A6">
      <w:r>
        <w:separator/>
      </w:r>
    </w:p>
  </w:endnote>
  <w:endnote w:type="continuationSeparator" w:id="0">
    <w:p w14:paraId="34994DFE" w14:textId="77777777" w:rsidR="0058258A" w:rsidRDefault="005825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CC3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4DC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43B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2F53E" w14:textId="77777777" w:rsidR="0058258A" w:rsidRDefault="0058258A" w:rsidP="009139A6">
      <w:r>
        <w:separator/>
      </w:r>
    </w:p>
  </w:footnote>
  <w:footnote w:type="continuationSeparator" w:id="0">
    <w:p w14:paraId="1EC97CF3" w14:textId="77777777" w:rsidR="0058258A" w:rsidRDefault="005825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8DD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DB9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C08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58A"/>
    <w:rsid w:val="000666E0"/>
    <w:rsid w:val="002510B7"/>
    <w:rsid w:val="0058258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16DE5"/>
  <w15:chartTrackingRefBased/>
  <w15:docId w15:val="{58D9C9F7-AD65-4031-A4AF-CDAE068D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2023-03-23T21:14:00Z</dcterms:created>
  <dcterms:modified xsi:type="dcterms:W3CDTF">2023-03-23T21:15:00Z</dcterms:modified>
</cp:coreProperties>
</file>