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B9D6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GIFFARD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0DEA2348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Great Wilbraham,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584125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C806ED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E8DCF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Lathum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Burnhouse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735324A0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draper(q.v.), brought a plaint of debt against him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57B0F394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Huntingdonshire(q.v.).</w:t>
      </w:r>
    </w:p>
    <w:p w14:paraId="3A7D4C82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3ECE599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11EA2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711707" w14:textId="77777777" w:rsidR="00E4662D" w:rsidRDefault="00E4662D" w:rsidP="00E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7CE291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BACDE" w14:textId="77777777" w:rsidR="00E4662D" w:rsidRDefault="00E4662D" w:rsidP="009139A6">
      <w:r>
        <w:separator/>
      </w:r>
    </w:p>
  </w:endnote>
  <w:endnote w:type="continuationSeparator" w:id="0">
    <w:p w14:paraId="523B3DAD" w14:textId="77777777" w:rsidR="00E4662D" w:rsidRDefault="00E466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57D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B65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1DA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3151" w14:textId="77777777" w:rsidR="00E4662D" w:rsidRDefault="00E4662D" w:rsidP="009139A6">
      <w:r>
        <w:separator/>
      </w:r>
    </w:p>
  </w:footnote>
  <w:footnote w:type="continuationSeparator" w:id="0">
    <w:p w14:paraId="11977A1B" w14:textId="77777777" w:rsidR="00E4662D" w:rsidRDefault="00E466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045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548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2E0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2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662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ECC26"/>
  <w15:chartTrackingRefBased/>
  <w15:docId w15:val="{377E7C0C-EADD-4923-9FB9-5A7290A2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66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2022-06-21T08:58:00Z</dcterms:created>
  <dcterms:modified xsi:type="dcterms:W3CDTF">2022-06-21T08:59:00Z</dcterms:modified>
</cp:coreProperties>
</file>