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77654" w14:textId="77777777" w:rsidR="00AA5903" w:rsidRDefault="00AA5903" w:rsidP="00AA59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GIFFARD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16936356" w14:textId="77777777" w:rsidR="00AA5903" w:rsidRDefault="00AA5903" w:rsidP="00AA5903">
      <w:pPr>
        <w:pStyle w:val="NoSpacing"/>
        <w:rPr>
          <w:rFonts w:cs="Times New Roman"/>
          <w:szCs w:val="24"/>
        </w:rPr>
      </w:pPr>
    </w:p>
    <w:p w14:paraId="2F56A698" w14:textId="77777777" w:rsidR="00AA5903" w:rsidRDefault="00AA5903" w:rsidP="00AA5903">
      <w:pPr>
        <w:pStyle w:val="NoSpacing"/>
        <w:rPr>
          <w:rFonts w:cs="Times New Roman"/>
          <w:szCs w:val="24"/>
        </w:rPr>
      </w:pPr>
    </w:p>
    <w:p w14:paraId="2A41F295" w14:textId="77777777" w:rsidR="00AA5903" w:rsidRDefault="00AA5903" w:rsidP="00AA59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Devon.</w:t>
      </w:r>
    </w:p>
    <w:p w14:paraId="3F03FE0B" w14:textId="77777777" w:rsidR="00AA5903" w:rsidRDefault="00AA5903" w:rsidP="00AA59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p.557)</w:t>
      </w:r>
    </w:p>
    <w:p w14:paraId="1735C384" w14:textId="77777777" w:rsidR="00AA5903" w:rsidRDefault="00AA5903" w:rsidP="00AA5903">
      <w:pPr>
        <w:pStyle w:val="NoSpacing"/>
        <w:rPr>
          <w:rFonts w:cs="Times New Roman"/>
          <w:szCs w:val="24"/>
        </w:rPr>
      </w:pPr>
    </w:p>
    <w:p w14:paraId="049A586D" w14:textId="77777777" w:rsidR="00AA5903" w:rsidRDefault="00AA5903" w:rsidP="00AA5903">
      <w:pPr>
        <w:pStyle w:val="NoSpacing"/>
        <w:rPr>
          <w:rFonts w:cs="Times New Roman"/>
          <w:szCs w:val="24"/>
        </w:rPr>
      </w:pPr>
    </w:p>
    <w:p w14:paraId="303F0D4A" w14:textId="77777777" w:rsidR="00AA5903" w:rsidRDefault="00AA5903" w:rsidP="00AA59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April 2024</w:t>
      </w:r>
    </w:p>
    <w:p w14:paraId="2083198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AA23" w14:textId="77777777" w:rsidR="00AA5903" w:rsidRDefault="00AA5903" w:rsidP="009139A6">
      <w:r>
        <w:separator/>
      </w:r>
    </w:p>
  </w:endnote>
  <w:endnote w:type="continuationSeparator" w:id="0">
    <w:p w14:paraId="3620E6BB" w14:textId="77777777" w:rsidR="00AA5903" w:rsidRDefault="00AA59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C65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4FF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988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F1B8E" w14:textId="77777777" w:rsidR="00AA5903" w:rsidRDefault="00AA5903" w:rsidP="009139A6">
      <w:r>
        <w:separator/>
      </w:r>
    </w:p>
  </w:footnote>
  <w:footnote w:type="continuationSeparator" w:id="0">
    <w:p w14:paraId="71A0B48D" w14:textId="77777777" w:rsidR="00AA5903" w:rsidRDefault="00AA59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067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4B8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452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903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A5903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30A0E"/>
  <w15:chartTrackingRefBased/>
  <w15:docId w15:val="{C31CB8E6-2576-495E-AEB1-64640CE5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2024-04-02T19:29:00Z</dcterms:created>
  <dcterms:modified xsi:type="dcterms:W3CDTF">2024-04-02T19:30:00Z</dcterms:modified>
</cp:coreProperties>
</file>