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4045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GIFFARD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34045E" w:rsidRDefault="0034045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045E" w:rsidRDefault="0034045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045E" w:rsidRDefault="0034045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Feb.1418</w:t>
      </w:r>
      <w:r>
        <w:rPr>
          <w:rFonts w:ascii="Times New Roman" w:hAnsi="Times New Roman" w:cs="Times New Roman"/>
          <w:sz w:val="24"/>
          <w:szCs w:val="24"/>
        </w:rPr>
        <w:tab/>
        <w:t>An inquisition into concealments and deception regarding the lands if the</w:t>
      </w:r>
    </w:p>
    <w:p w:rsidR="0034045E" w:rsidRDefault="0034045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late Sir John Drayton(q.v.) was held before him and John Barton(q.v.).</w:t>
      </w:r>
    </w:p>
    <w:p w:rsidR="0034045E" w:rsidRDefault="0034045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21-18)</w:t>
      </w:r>
    </w:p>
    <w:p w:rsidR="0034045E" w:rsidRDefault="0034045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045E" w:rsidRDefault="0034045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045E" w:rsidRPr="0034045E" w:rsidRDefault="0034045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  <w:bookmarkStart w:id="0" w:name="_GoBack"/>
      <w:bookmarkEnd w:id="0"/>
    </w:p>
    <w:sectPr w:rsidR="0034045E" w:rsidRPr="003404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45E" w:rsidRDefault="0034045E" w:rsidP="00564E3C">
      <w:pPr>
        <w:spacing w:after="0" w:line="240" w:lineRule="auto"/>
      </w:pPr>
      <w:r>
        <w:separator/>
      </w:r>
    </w:p>
  </w:endnote>
  <w:endnote w:type="continuationSeparator" w:id="0">
    <w:p w:rsidR="0034045E" w:rsidRDefault="0034045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4045E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45E" w:rsidRDefault="0034045E" w:rsidP="00564E3C">
      <w:pPr>
        <w:spacing w:after="0" w:line="240" w:lineRule="auto"/>
      </w:pPr>
      <w:r>
        <w:separator/>
      </w:r>
    </w:p>
  </w:footnote>
  <w:footnote w:type="continuationSeparator" w:id="0">
    <w:p w:rsidR="0034045E" w:rsidRDefault="0034045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45E"/>
    <w:rsid w:val="0034045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425"/>
  <w15:chartTrackingRefBased/>
  <w15:docId w15:val="{038FBF73-07FF-41FA-83CF-68B80A564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404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2015-10-07T15:21:00Z</dcterms:created>
  <dcterms:modified xsi:type="dcterms:W3CDTF">2015-10-07T15:26:00Z</dcterms:modified>
</cp:coreProperties>
</file>