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AF0C0" w14:textId="3CEDF21C" w:rsidR="00BA00AB" w:rsidRDefault="00EF35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GIFFARD</w:t>
      </w:r>
      <w:r>
        <w:rPr>
          <w:rFonts w:ascii="Times New Roman" w:hAnsi="Times New Roman" w:cs="Times New Roman"/>
          <w:sz w:val="24"/>
          <w:szCs w:val="24"/>
        </w:rPr>
        <w:t xml:space="preserve">      (fl.1417)</w:t>
      </w:r>
    </w:p>
    <w:p w14:paraId="0F6DE9A7" w14:textId="06A9581B" w:rsidR="00EF35A0" w:rsidRDefault="00EF35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A5AC46" w14:textId="53CEB034" w:rsidR="00EF35A0" w:rsidRDefault="00EF35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4A8C43" w14:textId="114C97FE" w:rsidR="00EF35A0" w:rsidRDefault="00EF35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Nov.1417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Bedfordshire and Buckinghamshire.</w:t>
      </w:r>
    </w:p>
    <w:p w14:paraId="426FB41B" w14:textId="56879364" w:rsidR="00EF35A0" w:rsidRDefault="00EF35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1413-22 p.215)</w:t>
      </w:r>
    </w:p>
    <w:p w14:paraId="2A2E5239" w14:textId="4E1527F4" w:rsidR="00EF35A0" w:rsidRDefault="00EF35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AA8DEA" w14:textId="56130E6B" w:rsidR="00EF35A0" w:rsidRDefault="00EF35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1CF27E" w14:textId="4C93B705" w:rsidR="00EF35A0" w:rsidRPr="00EF35A0" w:rsidRDefault="00EF35A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August 2021</w:t>
      </w:r>
    </w:p>
    <w:sectPr w:rsidR="00EF35A0" w:rsidRPr="00EF35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58CB0" w14:textId="77777777" w:rsidR="00EF35A0" w:rsidRDefault="00EF35A0" w:rsidP="009139A6">
      <w:r>
        <w:separator/>
      </w:r>
    </w:p>
  </w:endnote>
  <w:endnote w:type="continuationSeparator" w:id="0">
    <w:p w14:paraId="568A567F" w14:textId="77777777" w:rsidR="00EF35A0" w:rsidRDefault="00EF35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256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B9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DF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2B117" w14:textId="77777777" w:rsidR="00EF35A0" w:rsidRDefault="00EF35A0" w:rsidP="009139A6">
      <w:r>
        <w:separator/>
      </w:r>
    </w:p>
  </w:footnote>
  <w:footnote w:type="continuationSeparator" w:id="0">
    <w:p w14:paraId="2AB2AC02" w14:textId="77777777" w:rsidR="00EF35A0" w:rsidRDefault="00EF35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C02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579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72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A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35A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D663B"/>
  <w15:chartTrackingRefBased/>
  <w15:docId w15:val="{58AFCF80-C161-42FB-8BC9-DE99EDAC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2021-08-30T10:34:00Z</dcterms:created>
  <dcterms:modified xsi:type="dcterms:W3CDTF">2021-08-30T10:36:00Z</dcterms:modified>
</cp:coreProperties>
</file>