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7558D" w14:textId="77777777" w:rsidR="001C0AF1" w:rsidRDefault="001C0AF1" w:rsidP="001C0A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Giles GIFFARD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389A91C" w14:textId="77777777" w:rsidR="001C0AF1" w:rsidRDefault="001C0AF1" w:rsidP="001C0A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03297B6E" w14:textId="77777777" w:rsidR="001C0AF1" w:rsidRDefault="001C0AF1" w:rsidP="001C0A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970DFEF" w14:textId="77777777" w:rsidR="001C0AF1" w:rsidRDefault="001C0AF1" w:rsidP="001C0A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A4BBDC7" w14:textId="77777777" w:rsidR="001C0AF1" w:rsidRDefault="001C0AF1" w:rsidP="001C0A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36BC3FA1" w14:textId="77777777" w:rsidR="001C0AF1" w:rsidRDefault="001C0AF1" w:rsidP="001C0A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6EE1D023" w14:textId="77777777" w:rsidR="001C0AF1" w:rsidRPr="00065994" w:rsidRDefault="001C0AF1" w:rsidP="001C0AF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7FAC7F2" w14:textId="77777777" w:rsidR="001C0AF1" w:rsidRDefault="001C0AF1" w:rsidP="001C0AF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AD58B39" w14:textId="77777777" w:rsidR="001C0AF1" w:rsidRDefault="001C0AF1" w:rsidP="001C0A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D4ACA4C" w14:textId="77777777" w:rsidR="001C0AF1" w:rsidRDefault="001C0AF1" w:rsidP="001C0A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3F8F1E" w14:textId="77777777" w:rsidR="001C0AF1" w:rsidRDefault="001C0AF1" w:rsidP="001C0A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September 2023</w:t>
      </w:r>
    </w:p>
    <w:p w14:paraId="014FF9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326B6" w14:textId="77777777" w:rsidR="001C0AF1" w:rsidRDefault="001C0AF1" w:rsidP="009139A6">
      <w:r>
        <w:separator/>
      </w:r>
    </w:p>
  </w:endnote>
  <w:endnote w:type="continuationSeparator" w:id="0">
    <w:p w14:paraId="59B872E4" w14:textId="77777777" w:rsidR="001C0AF1" w:rsidRDefault="001C0A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E19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62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FCB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8ECD3" w14:textId="77777777" w:rsidR="001C0AF1" w:rsidRDefault="001C0AF1" w:rsidP="009139A6">
      <w:r>
        <w:separator/>
      </w:r>
    </w:p>
  </w:footnote>
  <w:footnote w:type="continuationSeparator" w:id="0">
    <w:p w14:paraId="2D839EB0" w14:textId="77777777" w:rsidR="001C0AF1" w:rsidRDefault="001C0A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38A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20B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89B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F1"/>
    <w:rsid w:val="000666E0"/>
    <w:rsid w:val="001C0AF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294BC"/>
  <w15:chartTrackingRefBased/>
  <w15:docId w15:val="{D6748BC5-44BE-4E05-A299-00DE73E1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2023-12-23T12:07:00Z</dcterms:created>
  <dcterms:modified xsi:type="dcterms:W3CDTF">2023-12-23T12:08:00Z</dcterms:modified>
</cp:coreProperties>
</file>