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8F9E7B" w14:textId="77777777" w:rsidR="00F70CA8" w:rsidRDefault="00F70CA8" w:rsidP="00F70C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GIE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fl.1438)</w:t>
      </w:r>
    </w:p>
    <w:p w14:paraId="3DBFAB4D" w14:textId="77777777" w:rsidR="00F70CA8" w:rsidRDefault="00F70CA8" w:rsidP="00F70C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Chaplain.</w:t>
      </w:r>
    </w:p>
    <w:p w14:paraId="7D1B81E9" w14:textId="77777777" w:rsidR="00F70CA8" w:rsidRDefault="00F70CA8" w:rsidP="00F70CA8">
      <w:pPr>
        <w:pStyle w:val="NoSpacing"/>
        <w:rPr>
          <w:rFonts w:cs="Times New Roman"/>
          <w:szCs w:val="24"/>
        </w:rPr>
      </w:pPr>
    </w:p>
    <w:p w14:paraId="2353B8CA" w14:textId="77777777" w:rsidR="00F70CA8" w:rsidRDefault="00F70CA8" w:rsidP="00F70CA8">
      <w:pPr>
        <w:pStyle w:val="NoSpacing"/>
        <w:rPr>
          <w:rFonts w:cs="Times New Roman"/>
          <w:szCs w:val="24"/>
        </w:rPr>
      </w:pPr>
    </w:p>
    <w:p w14:paraId="5DE4DBA6" w14:textId="77777777" w:rsidR="00F70CA8" w:rsidRDefault="00F70CA8" w:rsidP="00F70C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Jun.1438</w:t>
      </w:r>
      <w:r>
        <w:rPr>
          <w:rFonts w:cs="Times New Roman"/>
          <w:szCs w:val="24"/>
        </w:rPr>
        <w:tab/>
        <w:t xml:space="preserve">He was one of those to whom William </w:t>
      </w:r>
      <w:proofErr w:type="spellStart"/>
      <w:r>
        <w:rPr>
          <w:rFonts w:cs="Times New Roman"/>
          <w:szCs w:val="24"/>
        </w:rPr>
        <w:t>Segeswyk</w:t>
      </w:r>
      <w:proofErr w:type="spellEnd"/>
      <w:r>
        <w:rPr>
          <w:rFonts w:cs="Times New Roman"/>
          <w:szCs w:val="24"/>
        </w:rPr>
        <w:t xml:space="preserve"> of London, clerk(q.v.),</w:t>
      </w:r>
    </w:p>
    <w:p w14:paraId="2FCB46F9" w14:textId="77777777" w:rsidR="00F70CA8" w:rsidRDefault="00F70CA8" w:rsidP="00F70C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246E85DE" w14:textId="77777777" w:rsidR="00F70CA8" w:rsidRDefault="00F70CA8" w:rsidP="00F70CA8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 xml:space="preserve">the City of London at the Guildhall A.D. 1437-1457”,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1954 p.</w:t>
      </w:r>
      <w:r>
        <w:rPr>
          <w:rFonts w:cs="Times New Roman"/>
          <w:szCs w:val="24"/>
        </w:rPr>
        <w:t>162)</w:t>
      </w:r>
    </w:p>
    <w:p w14:paraId="3F124D19" w14:textId="77777777" w:rsidR="00F70CA8" w:rsidRDefault="00F70CA8" w:rsidP="00F70CA8">
      <w:pPr>
        <w:pStyle w:val="NoSpacing"/>
        <w:rPr>
          <w:rFonts w:cs="Times New Roman"/>
          <w:szCs w:val="24"/>
        </w:rPr>
      </w:pPr>
    </w:p>
    <w:p w14:paraId="3C247B71" w14:textId="77777777" w:rsidR="00F70CA8" w:rsidRDefault="00F70CA8" w:rsidP="00F70CA8">
      <w:pPr>
        <w:pStyle w:val="NoSpacing"/>
        <w:rPr>
          <w:rFonts w:cs="Times New Roman"/>
          <w:szCs w:val="24"/>
        </w:rPr>
      </w:pPr>
    </w:p>
    <w:p w14:paraId="5EA08334" w14:textId="77777777" w:rsidR="00F70CA8" w:rsidRDefault="00F70CA8" w:rsidP="00F70CA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26 April 2023</w:t>
      </w:r>
    </w:p>
    <w:p w14:paraId="01C481F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69F9F" w14:textId="77777777" w:rsidR="00F70CA8" w:rsidRDefault="00F70CA8" w:rsidP="009139A6">
      <w:r>
        <w:separator/>
      </w:r>
    </w:p>
  </w:endnote>
  <w:endnote w:type="continuationSeparator" w:id="0">
    <w:p w14:paraId="79D76F47" w14:textId="77777777" w:rsidR="00F70CA8" w:rsidRDefault="00F70C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58BC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CF2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339F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ABEB0" w14:textId="77777777" w:rsidR="00F70CA8" w:rsidRDefault="00F70CA8" w:rsidP="009139A6">
      <w:r>
        <w:separator/>
      </w:r>
    </w:p>
  </w:footnote>
  <w:footnote w:type="continuationSeparator" w:id="0">
    <w:p w14:paraId="3C3DAA7F" w14:textId="77777777" w:rsidR="00F70CA8" w:rsidRDefault="00F70C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F18B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EEDE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7544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CA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7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7F1269"/>
  <w15:chartTrackingRefBased/>
  <w15:docId w15:val="{3550228D-A651-4092-81B2-12094A5B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58</Words>
  <Characters>335</Characters>
  <Application>Microsoft Office Word</Application>
  <DocSecurity>0</DocSecurity>
  <Lines>2</Lines>
  <Paragraphs>1</Paragraphs>
  <ScaleCrop>false</ScaleCrop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2023-04-27T06:29:00Z</dcterms:created>
  <dcterms:modified xsi:type="dcterms:W3CDTF">2023-04-27T06:30:00Z</dcterms:modified>
</cp:coreProperties>
</file>