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97081" w14:textId="77777777" w:rsidR="00B967EB" w:rsidRDefault="00B967EB" w:rsidP="00B967EB">
      <w:pPr>
        <w:pStyle w:val="NoSpacing"/>
      </w:pPr>
      <w:r>
        <w:rPr>
          <w:u w:val="single"/>
        </w:rPr>
        <w:t>Simon GIBTHORP</w:t>
      </w:r>
      <w:r>
        <w:t xml:space="preserve">     (fl.1459)</w:t>
      </w:r>
    </w:p>
    <w:p w14:paraId="009DF1D0" w14:textId="77777777" w:rsidR="00B967EB" w:rsidRDefault="00B967EB" w:rsidP="00B967EB">
      <w:pPr>
        <w:pStyle w:val="NoSpacing"/>
      </w:pPr>
    </w:p>
    <w:p w14:paraId="46527016" w14:textId="77777777" w:rsidR="00B967EB" w:rsidRDefault="00B967EB" w:rsidP="00B967EB">
      <w:pPr>
        <w:pStyle w:val="NoSpacing"/>
      </w:pPr>
    </w:p>
    <w:p w14:paraId="63A2C652" w14:textId="77777777" w:rsidR="00B967EB" w:rsidRDefault="00B967EB" w:rsidP="00B967EB">
      <w:pPr>
        <w:pStyle w:val="NoSpacing"/>
      </w:pPr>
      <w:r>
        <w:t>21 Dec.1459</w:t>
      </w:r>
      <w:r>
        <w:tab/>
        <w:t>He was on a commission of array for Lincolnshire.</w:t>
      </w:r>
    </w:p>
    <w:p w14:paraId="769F2448" w14:textId="77777777" w:rsidR="00B967EB" w:rsidRDefault="00B967EB" w:rsidP="00B967EB">
      <w:pPr>
        <w:pStyle w:val="NoSpacing"/>
      </w:pPr>
      <w:r>
        <w:tab/>
      </w:r>
      <w:r>
        <w:tab/>
        <w:t>(C.P.R. 1452-61 p.560)</w:t>
      </w:r>
    </w:p>
    <w:p w14:paraId="523FDEF5" w14:textId="77777777" w:rsidR="00B967EB" w:rsidRDefault="00B967EB" w:rsidP="00B967EB">
      <w:pPr>
        <w:pStyle w:val="NoSpacing"/>
      </w:pPr>
    </w:p>
    <w:p w14:paraId="77594022" w14:textId="77777777" w:rsidR="00B967EB" w:rsidRDefault="00B967EB" w:rsidP="00B967EB">
      <w:pPr>
        <w:pStyle w:val="NoSpacing"/>
      </w:pPr>
    </w:p>
    <w:p w14:paraId="35FE3E1B" w14:textId="77777777" w:rsidR="00B967EB" w:rsidRDefault="00B967EB" w:rsidP="00B967EB">
      <w:pPr>
        <w:pStyle w:val="NoSpacing"/>
      </w:pPr>
      <w:r>
        <w:t>12 June 2025</w:t>
      </w:r>
    </w:p>
    <w:p w14:paraId="4678DE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39FC" w14:textId="77777777" w:rsidR="00B967EB" w:rsidRDefault="00B967EB" w:rsidP="009139A6">
      <w:r>
        <w:separator/>
      </w:r>
    </w:p>
  </w:endnote>
  <w:endnote w:type="continuationSeparator" w:id="0">
    <w:p w14:paraId="09760A20" w14:textId="77777777" w:rsidR="00B967EB" w:rsidRDefault="00B967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49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B6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5A9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CEA01" w14:textId="77777777" w:rsidR="00B967EB" w:rsidRDefault="00B967EB" w:rsidP="009139A6">
      <w:r>
        <w:separator/>
      </w:r>
    </w:p>
  </w:footnote>
  <w:footnote w:type="continuationSeparator" w:id="0">
    <w:p w14:paraId="0BF7DD3C" w14:textId="77777777" w:rsidR="00B967EB" w:rsidRDefault="00B967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4F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C6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99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E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8393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967EB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B2A0"/>
  <w15:chartTrackingRefBased/>
  <w15:docId w15:val="{71BBB8D0-00F9-4FCA-9927-C3BD160C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2025-06-14T10:51:00Z</dcterms:created>
  <dcterms:modified xsi:type="dcterms:W3CDTF">2025-06-14T10:52:00Z</dcterms:modified>
</cp:coreProperties>
</file>