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32748" w14:textId="7EC3F0BA" w:rsidR="00BA00AB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GIBSON</w:t>
      </w:r>
      <w:r>
        <w:rPr>
          <w:rFonts w:ascii="Times New Roman" w:hAnsi="Times New Roman" w:cs="Times New Roman"/>
          <w:sz w:val="24"/>
          <w:szCs w:val="24"/>
        </w:rPr>
        <w:t xml:space="preserve">       (d.ca.1419)</w:t>
      </w:r>
    </w:p>
    <w:p w14:paraId="3DF71A43" w14:textId="1240F672" w:rsidR="00700530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Slingsby, Yorkshire.</w:t>
      </w:r>
    </w:p>
    <w:p w14:paraId="613B2E3B" w14:textId="36697DD4" w:rsidR="00700530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0CF32E" w14:textId="73D9D1EC" w:rsidR="00700530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573D01" w14:textId="1A5338B8" w:rsidR="00700530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05B3B540" w14:textId="00BC4327" w:rsidR="00700530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5168CD5D" w14:textId="3C9B4A58" w:rsidR="00700530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FE3F1" w14:textId="41586373" w:rsidR="00700530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C16E1" w14:textId="4A7F23FC" w:rsidR="00700530" w:rsidRPr="00700530" w:rsidRDefault="0070053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2022</w:t>
      </w:r>
    </w:p>
    <w:sectPr w:rsidR="00700530" w:rsidRPr="007005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C638C" w14:textId="77777777" w:rsidR="00700530" w:rsidRDefault="00700530" w:rsidP="009139A6">
      <w:r>
        <w:separator/>
      </w:r>
    </w:p>
  </w:endnote>
  <w:endnote w:type="continuationSeparator" w:id="0">
    <w:p w14:paraId="71592FF9" w14:textId="77777777" w:rsidR="00700530" w:rsidRDefault="007005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08D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832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DDD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6C1F6" w14:textId="77777777" w:rsidR="00700530" w:rsidRDefault="00700530" w:rsidP="009139A6">
      <w:r>
        <w:separator/>
      </w:r>
    </w:p>
  </w:footnote>
  <w:footnote w:type="continuationSeparator" w:id="0">
    <w:p w14:paraId="0C645D1E" w14:textId="77777777" w:rsidR="00700530" w:rsidRDefault="007005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BAB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62E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2C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30"/>
    <w:rsid w:val="000666E0"/>
    <w:rsid w:val="002510B7"/>
    <w:rsid w:val="005C130B"/>
    <w:rsid w:val="0070053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0322B"/>
  <w15:chartTrackingRefBased/>
  <w15:docId w15:val="{6AF7CADB-500C-4878-9069-1B1CAE08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2022-05-24T07:21:00Z</dcterms:created>
  <dcterms:modified xsi:type="dcterms:W3CDTF">2022-05-24T07:23:00Z</dcterms:modified>
</cp:coreProperties>
</file>