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DD4A7" w14:textId="77777777" w:rsidR="00897B86" w:rsidRDefault="00897B86" w:rsidP="00897B8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GIBSON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DB3DDEB" w14:textId="77777777" w:rsidR="00897B86" w:rsidRDefault="00897B86" w:rsidP="00897B8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Chaplain.</w:t>
      </w:r>
    </w:p>
    <w:p w14:paraId="48552C47" w14:textId="77777777" w:rsidR="00897B86" w:rsidRDefault="00897B86" w:rsidP="00897B8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6908A92" w14:textId="77777777" w:rsidR="00897B86" w:rsidRDefault="00897B86" w:rsidP="00897B8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220B04B" w14:textId="77777777" w:rsidR="00897B86" w:rsidRPr="00824F4E" w:rsidRDefault="00897B86" w:rsidP="00897B8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He, Joan Kay(q.v.), Unknown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Marschall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Thomas Lasty(q.v.),</w:t>
      </w:r>
    </w:p>
    <w:p w14:paraId="6B18225B" w14:textId="77777777" w:rsidR="00897B86" w:rsidRDefault="00897B86" w:rsidP="00897B8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as the executors of William Kay(q.v.), made a plaint of</w:t>
      </w:r>
    </w:p>
    <w:p w14:paraId="17EAF9AB" w14:textId="77777777" w:rsidR="00897B86" w:rsidRDefault="00897B86" w:rsidP="00897B8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Fynney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Wakefield(q.v.) and Lawrence Kay of</w:t>
      </w:r>
    </w:p>
    <w:p w14:paraId="2C78CB4C" w14:textId="77777777" w:rsidR="00897B86" w:rsidRDefault="00897B86" w:rsidP="00897B8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Almondbury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(q.v.).   </w:t>
      </w:r>
    </w:p>
    <w:p w14:paraId="311BE299" w14:textId="77777777" w:rsidR="00897B86" w:rsidRDefault="00897B86" w:rsidP="00897B8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5D0E612" w14:textId="77777777" w:rsidR="00897B86" w:rsidRDefault="00897B86" w:rsidP="00897B8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A16F5E4" w14:textId="77777777" w:rsidR="00897B86" w:rsidRDefault="00897B86" w:rsidP="00897B8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DE3EBE5" w14:textId="77777777" w:rsidR="00897B86" w:rsidRDefault="00897B86" w:rsidP="00897B8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April 2021</w:t>
      </w:r>
    </w:p>
    <w:p w14:paraId="09E347A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E7323" w14:textId="77777777" w:rsidR="00897B86" w:rsidRDefault="00897B86" w:rsidP="009139A6">
      <w:r>
        <w:separator/>
      </w:r>
    </w:p>
  </w:endnote>
  <w:endnote w:type="continuationSeparator" w:id="0">
    <w:p w14:paraId="4FB4D4B3" w14:textId="77777777" w:rsidR="00897B86" w:rsidRDefault="00897B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BB7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E8A5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29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03019" w14:textId="77777777" w:rsidR="00897B86" w:rsidRDefault="00897B86" w:rsidP="009139A6">
      <w:r>
        <w:separator/>
      </w:r>
    </w:p>
  </w:footnote>
  <w:footnote w:type="continuationSeparator" w:id="0">
    <w:p w14:paraId="7734EE18" w14:textId="77777777" w:rsidR="00897B86" w:rsidRDefault="00897B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A53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2CE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212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B86"/>
    <w:rsid w:val="000666E0"/>
    <w:rsid w:val="002510B7"/>
    <w:rsid w:val="005C130B"/>
    <w:rsid w:val="00826F5C"/>
    <w:rsid w:val="00897B86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A5BD9"/>
  <w15:chartTrackingRefBased/>
  <w15:docId w15:val="{68D1C2D0-80F1-4A63-AC06-1363A415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97B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2021-05-12T19:04:00Z</dcterms:created>
  <dcterms:modified xsi:type="dcterms:W3CDTF">2021-05-12T19:05:00Z</dcterms:modified>
</cp:coreProperties>
</file>