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514" w:rsidRDefault="00B22514" w:rsidP="00B22514">
      <w:pPr>
        <w:pStyle w:val="NoSpacing"/>
      </w:pPr>
      <w:r>
        <w:rPr>
          <w:u w:val="single"/>
        </w:rPr>
        <w:t>Thomas GIBSON (alias CLERK)</w:t>
      </w:r>
      <w:r>
        <w:t xml:space="preserve">       (fl.1483)</w:t>
      </w:r>
    </w:p>
    <w:p w:rsidR="00B22514" w:rsidRDefault="00B22514" w:rsidP="00B22514">
      <w:pPr>
        <w:pStyle w:val="NoSpacing"/>
      </w:pPr>
      <w:r>
        <w:t xml:space="preserve">Bailiff of Elizabeth </w:t>
      </w:r>
      <w:proofErr w:type="spellStart"/>
      <w:r>
        <w:t>Narburgh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q.v.).</w:t>
      </w:r>
    </w:p>
    <w:p w:rsidR="00B22514" w:rsidRDefault="00B22514" w:rsidP="00B22514">
      <w:pPr>
        <w:pStyle w:val="NoSpacing"/>
      </w:pPr>
    </w:p>
    <w:p w:rsidR="00B22514" w:rsidRDefault="00B22514" w:rsidP="00B22514">
      <w:pPr>
        <w:pStyle w:val="NoSpacing"/>
      </w:pPr>
    </w:p>
    <w:p w:rsidR="00B22514" w:rsidRDefault="00B22514" w:rsidP="00B22514">
      <w:pPr>
        <w:pStyle w:val="NoSpacing"/>
      </w:pPr>
      <w:r>
        <w:t xml:space="preserve">  8 Aug.1483</w:t>
      </w:r>
      <w:r>
        <w:tab/>
        <w:t>Elizabeth bequeathed him £5 in her Will.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pp.221-3)</w:t>
      </w:r>
    </w:p>
    <w:p w:rsidR="00B22514" w:rsidRDefault="00B22514" w:rsidP="00B22514">
      <w:pPr>
        <w:pStyle w:val="NoSpacing"/>
      </w:pPr>
    </w:p>
    <w:p w:rsidR="00B22514" w:rsidRDefault="00B22514" w:rsidP="00B22514">
      <w:pPr>
        <w:pStyle w:val="NoSpacing"/>
      </w:pPr>
    </w:p>
    <w:p w:rsidR="00B22514" w:rsidRDefault="00B22514" w:rsidP="00B22514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514" w:rsidRDefault="00B22514" w:rsidP="00920DE3">
      <w:pPr>
        <w:spacing w:after="0" w:line="240" w:lineRule="auto"/>
      </w:pPr>
      <w:r>
        <w:separator/>
      </w:r>
    </w:p>
  </w:endnote>
  <w:endnote w:type="continuationSeparator" w:id="0">
    <w:p w:rsidR="00B22514" w:rsidRDefault="00B225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514" w:rsidRDefault="00B22514" w:rsidP="00920DE3">
      <w:pPr>
        <w:spacing w:after="0" w:line="240" w:lineRule="auto"/>
      </w:pPr>
      <w:r>
        <w:separator/>
      </w:r>
    </w:p>
  </w:footnote>
  <w:footnote w:type="continuationSeparator" w:id="0">
    <w:p w:rsidR="00B22514" w:rsidRDefault="00B225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514"/>
    <w:rsid w:val="00120749"/>
    <w:rsid w:val="00624CAE"/>
    <w:rsid w:val="00920DE3"/>
    <w:rsid w:val="00B2251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2015-05-14T20:58:00Z</dcterms:created>
  <dcterms:modified xsi:type="dcterms:W3CDTF">2015-05-14T20:59:00Z</dcterms:modified>
</cp:coreProperties>
</file>