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648882" w14:textId="77777777" w:rsidR="00FB5FFF" w:rsidRDefault="00FB5FFF" w:rsidP="00FB5FFF">
      <w:pPr>
        <w:pStyle w:val="NoSpacing"/>
        <w:tabs>
          <w:tab w:val="left" w:pos="1440"/>
        </w:tabs>
        <w:jc w:val="both"/>
      </w:pPr>
      <w:r>
        <w:rPr>
          <w:u w:val="single"/>
        </w:rPr>
        <w:t>Robert GIBSON</w:t>
      </w:r>
      <w:r>
        <w:t xml:space="preserve">       (fl.1484)</w:t>
      </w:r>
    </w:p>
    <w:p w14:paraId="59D585D8" w14:textId="77777777" w:rsidR="00FB5FFF" w:rsidRDefault="00FB5FFF" w:rsidP="00FB5FFF">
      <w:pPr>
        <w:pStyle w:val="NoSpacing"/>
        <w:tabs>
          <w:tab w:val="left" w:pos="1440"/>
        </w:tabs>
        <w:jc w:val="both"/>
      </w:pPr>
    </w:p>
    <w:p w14:paraId="6F7C8629" w14:textId="77777777" w:rsidR="00FB5FFF" w:rsidRDefault="00FB5FFF" w:rsidP="00FB5FFF">
      <w:pPr>
        <w:pStyle w:val="NoSpacing"/>
        <w:tabs>
          <w:tab w:val="left" w:pos="1440"/>
        </w:tabs>
        <w:jc w:val="both"/>
      </w:pPr>
    </w:p>
    <w:p w14:paraId="1733B2CE" w14:textId="77777777" w:rsidR="00FB5FFF" w:rsidRDefault="00FB5FFF" w:rsidP="00FB5FFF">
      <w:pPr>
        <w:pStyle w:val="NoSpacing"/>
        <w:tabs>
          <w:tab w:val="left" w:pos="1440"/>
        </w:tabs>
        <w:jc w:val="both"/>
      </w:pPr>
      <w:r>
        <w:t xml:space="preserve">     Feb.1484</w:t>
      </w:r>
      <w:r>
        <w:tab/>
        <w:t xml:space="preserve">The curate of the chapel of Beswick was licensed to solemnize his </w:t>
      </w:r>
    </w:p>
    <w:p w14:paraId="355F4F7F" w14:textId="77777777" w:rsidR="00FB5FFF" w:rsidRDefault="00FB5FFF" w:rsidP="00FB5FFF">
      <w:pPr>
        <w:pStyle w:val="NoSpacing"/>
        <w:tabs>
          <w:tab w:val="left" w:pos="1440"/>
        </w:tabs>
        <w:jc w:val="both"/>
      </w:pPr>
      <w:r>
        <w:tab/>
        <w:t xml:space="preserve">marriage to Joan </w:t>
      </w:r>
      <w:proofErr w:type="spellStart"/>
      <w:r>
        <w:t>Robynson</w:t>
      </w:r>
      <w:proofErr w:type="spellEnd"/>
      <w:r>
        <w:t>(q.v.).</w:t>
      </w:r>
    </w:p>
    <w:p w14:paraId="247979A1" w14:textId="77777777" w:rsidR="00FB5FFF" w:rsidRDefault="00FB5FFF" w:rsidP="00FB5FFF">
      <w:pPr>
        <w:pStyle w:val="NoSpacing"/>
      </w:pPr>
      <w:r>
        <w:tab/>
      </w:r>
      <w:r>
        <w:tab/>
        <w:t>(“The Register of Thomas Rotherham, Archbishop of York 1480-1500</w:t>
      </w:r>
    </w:p>
    <w:p w14:paraId="633BDBB2" w14:textId="77777777" w:rsidR="00FB5FFF" w:rsidRDefault="00FB5FFF" w:rsidP="00FB5FFF">
      <w:pPr>
        <w:pStyle w:val="NoSpacing"/>
        <w:tabs>
          <w:tab w:val="left" w:pos="1440"/>
        </w:tabs>
        <w:jc w:val="both"/>
      </w:pPr>
      <w:r>
        <w:tab/>
        <w:t xml:space="preserve">vol.1” ed. Eric </w:t>
      </w:r>
      <w:proofErr w:type="spellStart"/>
      <w:r>
        <w:t>E.Barker</w:t>
      </w:r>
      <w:proofErr w:type="spellEnd"/>
      <w:r>
        <w:t>, pub. The Canterbury and York Society, 1974, p.42)</w:t>
      </w:r>
    </w:p>
    <w:p w14:paraId="0A681D13" w14:textId="77777777" w:rsidR="00FB5FFF" w:rsidRDefault="00FB5FFF" w:rsidP="00FB5FFF">
      <w:pPr>
        <w:pStyle w:val="NoSpacing"/>
        <w:tabs>
          <w:tab w:val="left" w:pos="1440"/>
        </w:tabs>
        <w:jc w:val="both"/>
      </w:pPr>
    </w:p>
    <w:p w14:paraId="57301A79" w14:textId="77777777" w:rsidR="00FB5FFF" w:rsidRDefault="00FB5FFF" w:rsidP="00FB5FFF">
      <w:pPr>
        <w:pStyle w:val="NoSpacing"/>
        <w:tabs>
          <w:tab w:val="left" w:pos="1440"/>
        </w:tabs>
        <w:jc w:val="both"/>
      </w:pPr>
    </w:p>
    <w:p w14:paraId="6B74731D" w14:textId="77777777" w:rsidR="00FB5FFF" w:rsidRDefault="00FB5FFF" w:rsidP="00FB5FFF">
      <w:pPr>
        <w:pStyle w:val="NoSpacing"/>
        <w:tabs>
          <w:tab w:val="left" w:pos="1440"/>
        </w:tabs>
        <w:jc w:val="both"/>
      </w:pPr>
      <w:r>
        <w:t>17 September 2019</w:t>
      </w:r>
    </w:p>
    <w:p w14:paraId="098BCFE3" w14:textId="77777777" w:rsidR="006B2F86" w:rsidRPr="00E71FC3" w:rsidRDefault="00FB5FFF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081832" w14:textId="77777777" w:rsidR="00FB5FFF" w:rsidRDefault="00FB5FFF" w:rsidP="00E71FC3">
      <w:pPr>
        <w:spacing w:after="0" w:line="240" w:lineRule="auto"/>
      </w:pPr>
      <w:r>
        <w:separator/>
      </w:r>
    </w:p>
  </w:endnote>
  <w:endnote w:type="continuationSeparator" w:id="0">
    <w:p w14:paraId="65BF3D1D" w14:textId="77777777" w:rsidR="00FB5FFF" w:rsidRDefault="00FB5FF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D6227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B2E4CC" w14:textId="77777777" w:rsidR="00FB5FFF" w:rsidRDefault="00FB5FFF" w:rsidP="00E71FC3">
      <w:pPr>
        <w:spacing w:after="0" w:line="240" w:lineRule="auto"/>
      </w:pPr>
      <w:r>
        <w:separator/>
      </w:r>
    </w:p>
  </w:footnote>
  <w:footnote w:type="continuationSeparator" w:id="0">
    <w:p w14:paraId="51040610" w14:textId="77777777" w:rsidR="00FB5FFF" w:rsidRDefault="00FB5FF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5FFF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B5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9E9556"/>
  <w15:chartTrackingRefBased/>
  <w15:docId w15:val="{EC046D2B-CFB5-408E-BD05-CEA7F89E9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46</Words>
  <Characters>266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2019-10-03T19:17:00Z</dcterms:created>
  <dcterms:modified xsi:type="dcterms:W3CDTF">2019-10-03T19:18:00Z</dcterms:modified>
</cp:coreProperties>
</file>