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4BF" w:rsidRDefault="004454BF" w:rsidP="004454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GIBSON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454BF" w:rsidRDefault="004454BF" w:rsidP="004454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54BF" w:rsidRDefault="004454BF" w:rsidP="004454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54BF" w:rsidRDefault="004454BF" w:rsidP="004454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Ennerdale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4454BF" w:rsidRDefault="004454BF" w:rsidP="004454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13E2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4454BF" w:rsidRDefault="004454BF" w:rsidP="004454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54BF" w:rsidRDefault="004454BF" w:rsidP="004454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454BF" w:rsidRDefault="004454BF" w:rsidP="004454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2015</w:t>
      </w:r>
      <w:bookmarkStart w:id="0" w:name="_GoBack"/>
      <w:bookmarkEnd w:id="0"/>
    </w:p>
    <w:sectPr w:rsidR="00DD5B8A" w:rsidRPr="004454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4BF" w:rsidRDefault="004454BF" w:rsidP="00564E3C">
      <w:pPr>
        <w:spacing w:after="0" w:line="240" w:lineRule="auto"/>
      </w:pPr>
      <w:r>
        <w:separator/>
      </w:r>
    </w:p>
  </w:endnote>
  <w:endnote w:type="continuationSeparator" w:id="0">
    <w:p w:rsidR="004454BF" w:rsidRDefault="004454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454BF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4BF" w:rsidRDefault="004454BF" w:rsidP="00564E3C">
      <w:pPr>
        <w:spacing w:after="0" w:line="240" w:lineRule="auto"/>
      </w:pPr>
      <w:r>
        <w:separator/>
      </w:r>
    </w:p>
  </w:footnote>
  <w:footnote w:type="continuationSeparator" w:id="0">
    <w:p w:rsidR="004454BF" w:rsidRDefault="004454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4BF"/>
    <w:rsid w:val="00372DC6"/>
    <w:rsid w:val="004454BF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62B67"/>
  <w15:chartTrackingRefBased/>
  <w15:docId w15:val="{C908F4AE-2B4D-43BE-85CB-A0D9CF88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454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2015-10-25T22:04:00Z</dcterms:created>
  <dcterms:modified xsi:type="dcterms:W3CDTF">2015-10-25T22:05:00Z</dcterms:modified>
</cp:coreProperties>
</file>