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6DC9B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Margaret GIBSON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68F9E4DF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Brockdish</w:t>
      </w:r>
      <w:proofErr w:type="spellEnd"/>
      <w:r>
        <w:rPr>
          <w:rStyle w:val="s1"/>
        </w:rPr>
        <w:t>, Norfolk.</w:t>
      </w:r>
    </w:p>
    <w:p w14:paraId="55CE328D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</w:p>
    <w:p w14:paraId="62762882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</w:p>
    <w:p w14:paraId="69FCE288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= William.</w:t>
      </w:r>
    </w:p>
    <w:p w14:paraId="258B7D69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18)</w:t>
      </w:r>
    </w:p>
    <w:p w14:paraId="7356DE3D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</w:p>
    <w:p w14:paraId="6698B3BB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</w:p>
    <w:p w14:paraId="0B340A98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She made her Will.   (ibid.)</w:t>
      </w:r>
    </w:p>
    <w:p w14:paraId="66870DC8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</w:p>
    <w:p w14:paraId="6628A412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</w:p>
    <w:p w14:paraId="402B2E64" w14:textId="77777777" w:rsidR="003B6998" w:rsidRDefault="003B6998" w:rsidP="003B699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10 March 2021</w:t>
      </w:r>
    </w:p>
    <w:p w14:paraId="7F68AF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3DF7CD" w14:textId="77777777" w:rsidR="003B6998" w:rsidRDefault="003B6998" w:rsidP="009139A6">
      <w:r>
        <w:separator/>
      </w:r>
    </w:p>
  </w:endnote>
  <w:endnote w:type="continuationSeparator" w:id="0">
    <w:p w14:paraId="371C78F0" w14:textId="77777777" w:rsidR="003B6998" w:rsidRDefault="003B69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55E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259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17D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74EF1" w14:textId="77777777" w:rsidR="003B6998" w:rsidRDefault="003B6998" w:rsidP="009139A6">
      <w:r>
        <w:separator/>
      </w:r>
    </w:p>
  </w:footnote>
  <w:footnote w:type="continuationSeparator" w:id="0">
    <w:p w14:paraId="74DC3D3E" w14:textId="77777777" w:rsidR="003B6998" w:rsidRDefault="003B69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793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185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970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98"/>
    <w:rsid w:val="000666E0"/>
    <w:rsid w:val="002510B7"/>
    <w:rsid w:val="003B699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367CD"/>
  <w15:chartTrackingRefBased/>
  <w15:docId w15:val="{270407D3-B75F-4607-ACA2-5B6C1F1D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6998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3B699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2021-04-03T19:08:00Z</dcterms:created>
  <dcterms:modified xsi:type="dcterms:W3CDTF">2021-04-03T19:10:00Z</dcterms:modified>
</cp:coreProperties>
</file>